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CC963" w14:textId="0FA5941E" w:rsidR="00F66A1E" w:rsidRDefault="00F66A1E" w:rsidP="00F66A1E">
      <w:pPr>
        <w:spacing w:before="240"/>
      </w:pPr>
    </w:p>
    <w:p w14:paraId="711FB1A4" w14:textId="77777777" w:rsidR="00D9057F" w:rsidRDefault="00D9057F" w:rsidP="00F66A1E">
      <w:pPr>
        <w:spacing w:before="240"/>
      </w:pPr>
    </w:p>
    <w:p w14:paraId="2B145AFE" w14:textId="77777777" w:rsidR="008F2311" w:rsidRDefault="008F2311" w:rsidP="0068555F">
      <w:pPr>
        <w:spacing w:before="240"/>
        <w:ind w:left="708" w:hanging="708"/>
        <w:rPr>
          <w:sz w:val="48"/>
          <w:szCs w:val="48"/>
        </w:rPr>
      </w:pPr>
    </w:p>
    <w:p w14:paraId="3FB8EB63" w14:textId="77777777" w:rsidR="0063066B" w:rsidRPr="00BD7847" w:rsidRDefault="0063066B" w:rsidP="0063066B">
      <w:pPr>
        <w:pStyle w:val="Titel"/>
        <w:rPr>
          <w:lang w:val="nl-NL"/>
        </w:rPr>
      </w:pPr>
      <w:r w:rsidRPr="00BD7847">
        <w:rPr>
          <w:lang w:val="nl-NL"/>
        </w:rPr>
        <w:t xml:space="preserve">Geleiders en Isolatoren met de </w:t>
      </w:r>
      <w:proofErr w:type="spellStart"/>
      <w:r w:rsidRPr="00BD7847">
        <w:rPr>
          <w:lang w:val="nl-NL"/>
        </w:rPr>
        <w:t>Microbit</w:t>
      </w:r>
      <w:proofErr w:type="spellEnd"/>
    </w:p>
    <w:p w14:paraId="4CC08600" w14:textId="77777777" w:rsidR="00D9057F" w:rsidRDefault="00D9057F" w:rsidP="00F66A1E">
      <w:pPr>
        <w:spacing w:before="240"/>
      </w:pPr>
      <w:r>
        <w:br/>
      </w:r>
    </w:p>
    <w:p w14:paraId="3561C915" w14:textId="56EDEBEA" w:rsidR="00D9057F" w:rsidRDefault="00D9057F">
      <w:r w:rsidRPr="00881C94">
        <w:rPr>
          <w:noProof/>
        </w:rPr>
        <w:drawing>
          <wp:anchor distT="0" distB="0" distL="114300" distR="114300" simplePos="0" relativeHeight="251659264" behindDoc="0" locked="0" layoutInCell="1" allowOverlap="1" wp14:anchorId="332901CF" wp14:editId="129F6F54">
            <wp:simplePos x="0" y="0"/>
            <wp:positionH relativeFrom="column">
              <wp:posOffset>807476</wp:posOffset>
            </wp:positionH>
            <wp:positionV relativeFrom="paragraph">
              <wp:posOffset>650435</wp:posOffset>
            </wp:positionV>
            <wp:extent cx="5688000" cy="4658400"/>
            <wp:effectExtent l="0" t="0" r="8255" b="8890"/>
            <wp:wrapThrough wrapText="bothSides">
              <wp:wrapPolygon edited="0">
                <wp:start x="0" y="0"/>
                <wp:lineTo x="0" y="21553"/>
                <wp:lineTo x="21559" y="21553"/>
                <wp:lineTo x="21559" y="0"/>
                <wp:lineTo x="0" y="0"/>
              </wp:wrapPolygon>
            </wp:wrapThrough>
            <wp:docPr id="101128339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3397" name="Afbeelding 1" descr="Afbeelding met tekst, schermopname, nummer, Lettertyp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688000" cy="46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E369541" w14:textId="0C190F50" w:rsidR="00025710" w:rsidRDefault="00025710" w:rsidP="00F66A1E">
      <w:pPr>
        <w:spacing w:before="240"/>
      </w:pPr>
    </w:p>
    <w:p w14:paraId="1D3E0B90" w14:textId="6D905262" w:rsidR="006477B2" w:rsidRPr="00166553" w:rsidRDefault="00D71A99" w:rsidP="00F66A1E">
      <w:pPr>
        <w:spacing w:before="240"/>
      </w:pPr>
      <w:r>
        <w:rPr>
          <w:noProof/>
        </w:rPr>
        <mc:AlternateContent>
          <mc:Choice Requires="wps">
            <w:drawing>
              <wp:anchor distT="0" distB="0" distL="114300" distR="114300" simplePos="0" relativeHeight="251662336" behindDoc="0" locked="0" layoutInCell="1" allowOverlap="1" wp14:anchorId="7D09141F" wp14:editId="2EE43C0A">
                <wp:simplePos x="0" y="0"/>
                <wp:positionH relativeFrom="column">
                  <wp:posOffset>3541395</wp:posOffset>
                </wp:positionH>
                <wp:positionV relativeFrom="paragraph">
                  <wp:posOffset>2736215</wp:posOffset>
                </wp:positionV>
                <wp:extent cx="3113405" cy="635"/>
                <wp:effectExtent l="0" t="0" r="0" b="0"/>
                <wp:wrapThrough wrapText="bothSides">
                  <wp:wrapPolygon edited="0">
                    <wp:start x="0" y="0"/>
                    <wp:lineTo x="0" y="21600"/>
                    <wp:lineTo x="21600" y="21600"/>
                    <wp:lineTo x="21600" y="0"/>
                  </wp:wrapPolygon>
                </wp:wrapThrough>
                <wp:docPr id="1760577936" name="Tekstvak 1"/>
                <wp:cNvGraphicFramePr/>
                <a:graphic xmlns:a="http://schemas.openxmlformats.org/drawingml/2006/main">
                  <a:graphicData uri="http://schemas.microsoft.com/office/word/2010/wordprocessingShape">
                    <wps:wsp>
                      <wps:cNvSpPr txBox="1"/>
                      <wps:spPr>
                        <a:xfrm>
                          <a:off x="0" y="0"/>
                          <a:ext cx="3113405" cy="635"/>
                        </a:xfrm>
                        <a:prstGeom prst="rect">
                          <a:avLst/>
                        </a:prstGeom>
                        <a:solidFill>
                          <a:prstClr val="white"/>
                        </a:solidFill>
                        <a:ln>
                          <a:noFill/>
                        </a:ln>
                      </wps:spPr>
                      <wps:txbx>
                        <w:txbxContent>
                          <w:p w14:paraId="4C2DB102" w14:textId="5A7D3720" w:rsidR="00D71A99" w:rsidRPr="002903BF" w:rsidRDefault="00D71A99" w:rsidP="00D71A99">
                            <w:pPr>
                              <w:pStyle w:val="Bijschrift"/>
                              <w:rPr>
                                <w:noProof/>
                              </w:rPr>
                            </w:pPr>
                            <w:r>
                              <w:t xml:space="preserve">Figuur </w:t>
                            </w:r>
                            <w:r>
                              <w:fldChar w:fldCharType="begin"/>
                            </w:r>
                            <w:r>
                              <w:instrText xml:space="preserve"> SEQ Figuur \* ARABIC </w:instrText>
                            </w:r>
                            <w:r>
                              <w:fldChar w:fldCharType="separate"/>
                            </w:r>
                            <w:r w:rsidR="00E15A27">
                              <w:rPr>
                                <w:noProof/>
                              </w:rPr>
                              <w:t>1</w:t>
                            </w:r>
                            <w:r>
                              <w:fldChar w:fldCharType="end"/>
                            </w:r>
                            <w:r>
                              <w:t xml:space="preserve"> Draad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09141F" id="_x0000_t202" coordsize="21600,21600" o:spt="202" path="m,l,21600r21600,l21600,xe">
                <v:stroke joinstyle="miter"/>
                <v:path gradientshapeok="t" o:connecttype="rect"/>
              </v:shapetype>
              <v:shape id="Tekstvak 1" o:spid="_x0000_s1026" type="#_x0000_t202" style="position:absolute;margin-left:278.85pt;margin-top:215.45pt;width:245.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" stroked="f">
                <v:textbox style="mso-fit-shape-to-text:t" inset="0,0,0,0">
                  <w:txbxContent>
                    <w:p w14:paraId="4C2DB102" w14:textId="5A7D3720" w:rsidR="00D71A99" w:rsidRPr="002903BF" w:rsidRDefault="00D71A99" w:rsidP="00D71A99">
                      <w:pPr>
                        <w:pStyle w:val="Bijschrift"/>
                        <w:rPr>
                          <w:noProof/>
                        </w:rPr>
                      </w:pPr>
                      <w:r>
                        <w:t xml:space="preserve">Figuur </w:t>
                      </w:r>
                      <w:r>
                        <w:fldChar w:fldCharType="begin"/>
                      </w:r>
                      <w:r>
                        <w:instrText xml:space="preserve"> SEQ Figuur \* ARABIC </w:instrText>
                      </w:r>
                      <w:r>
                        <w:fldChar w:fldCharType="separate"/>
                      </w:r>
                      <w:r w:rsidR="00E15A27">
                        <w:rPr>
                          <w:noProof/>
                        </w:rPr>
                        <w:t>1</w:t>
                      </w:r>
                      <w:r>
                        <w:fldChar w:fldCharType="end"/>
                      </w:r>
                      <w:r>
                        <w:t xml:space="preserve"> Draad</w:t>
                      </w:r>
                    </w:p>
                  </w:txbxContent>
                </v:textbox>
                <w10:wrap type="through"/>
              </v:shape>
            </w:pict>
          </mc:Fallback>
        </mc:AlternateContent>
      </w:r>
      <w:r w:rsidR="00C63C17">
        <w:rPr>
          <w:noProof/>
        </w:rPr>
        <w:drawing>
          <wp:anchor distT="0" distB="0" distL="114300" distR="114300" simplePos="0" relativeHeight="251660288" behindDoc="0" locked="0" layoutInCell="1" allowOverlap="1" wp14:anchorId="7496B27D" wp14:editId="13DB9DF0">
            <wp:simplePos x="0" y="0"/>
            <wp:positionH relativeFrom="margin">
              <wp:posOffset>3432201</wp:posOffset>
            </wp:positionH>
            <wp:positionV relativeFrom="paragraph">
              <wp:posOffset>156132</wp:posOffset>
            </wp:positionV>
            <wp:extent cx="3008630" cy="2294890"/>
            <wp:effectExtent l="0" t="0" r="1270" b="0"/>
            <wp:wrapThrough wrapText="bothSides">
              <wp:wrapPolygon edited="0">
                <wp:start x="0" y="0"/>
                <wp:lineTo x="0" y="21337"/>
                <wp:lineTo x="21472" y="21337"/>
                <wp:lineTo x="21472" y="0"/>
                <wp:lineTo x="0" y="0"/>
              </wp:wrapPolygon>
            </wp:wrapThrough>
            <wp:docPr id="374278000" name="Afbeelding 2" descr="Wetenschapsschool: natuurkunde voor de middelbar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tenschapsschool: natuurkunde voor de middelbar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630"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87865" w14:textId="77777777" w:rsidR="00166553" w:rsidRPr="00747CAC" w:rsidRDefault="00166553" w:rsidP="00166553">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Inleiding</w:t>
      </w:r>
    </w:p>
    <w:p w14:paraId="2D2FA803" w14:textId="7BEEC79A" w:rsidR="00166553" w:rsidRPr="00BD7847" w:rsidRDefault="00166553" w:rsidP="00166553">
      <w:r w:rsidRPr="00BD7847">
        <w:t xml:space="preserve">In de wereld zijn er veel verschillende soorten isolatoren en geleiders. Een bekend voorbeeld hiervan is een elektrische kabel. Deze bestaat uit een metalen kern met een plastic buitenkant (zie </w:t>
      </w:r>
      <w:r w:rsidR="00122419">
        <w:t>figuur</w:t>
      </w:r>
      <w:r w:rsidRPr="00BD7847">
        <w:t xml:space="preserve"> 1). Het metaal is een geleider waar elektriciteit doorheen kan stromen, terwijl het plastic een isolator is dat elektriciteit tegenhoudt.</w:t>
      </w:r>
    </w:p>
    <w:p w14:paraId="36EE0A4C" w14:textId="77777777" w:rsidR="00BA6EC0" w:rsidRDefault="00BA6EC0" w:rsidP="00F66A1E">
      <w:pPr>
        <w:spacing w:before="240"/>
      </w:pPr>
    </w:p>
    <w:p w14:paraId="0621D414" w14:textId="5B8988DA" w:rsidR="0088002F" w:rsidRDefault="002E6B18" w:rsidP="00F66A1E">
      <w:pPr>
        <w:spacing w:before="240"/>
        <w:rPr>
          <w:sz w:val="48"/>
          <w:szCs w:val="48"/>
        </w:rPr>
      </w:pPr>
      <w:r>
        <w:rPr>
          <w:noProof/>
        </w:rPr>
        <w:drawing>
          <wp:anchor distT="0" distB="0" distL="114300" distR="114300" simplePos="0" relativeHeight="251663360" behindDoc="0" locked="0" layoutInCell="1" allowOverlap="1" wp14:anchorId="588F6ED8" wp14:editId="15577348">
            <wp:simplePos x="0" y="0"/>
            <wp:positionH relativeFrom="page">
              <wp:posOffset>4330700</wp:posOffset>
            </wp:positionH>
            <wp:positionV relativeFrom="paragraph">
              <wp:posOffset>163195</wp:posOffset>
            </wp:positionV>
            <wp:extent cx="3150870" cy="2289810"/>
            <wp:effectExtent l="0" t="0" r="0" b="0"/>
            <wp:wrapSquare wrapText="bothSides"/>
            <wp:docPr id="1822739439" name="Afbeelding 4" descr="micro:bit v2 Board &amp; Kits - SparkFun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bit v2 Board &amp; Kits - SparkFun | Mou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0FBBD" w14:textId="77777777" w:rsidR="00141818" w:rsidRPr="00747CAC" w:rsidRDefault="00141818" w:rsidP="00141818">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De Geleidbaarheidstester</w:t>
      </w:r>
    </w:p>
    <w:p w14:paraId="1E36494B" w14:textId="77777777" w:rsidR="00141818" w:rsidRPr="00BD7847" w:rsidRDefault="00141818" w:rsidP="00141818">
      <w:r w:rsidRPr="00BD7847">
        <w:t xml:space="preserve">Om te ontdekken of een materiaal een geleider of isolator is, gaan we een geleidbaarheidstester maken met behulp van de </w:t>
      </w:r>
      <w:proofErr w:type="spellStart"/>
      <w:r w:rsidRPr="00BD7847">
        <w:t>Microbit</w:t>
      </w:r>
      <w:proofErr w:type="spellEnd"/>
      <w:r w:rsidRPr="00BD7847">
        <w:t xml:space="preserve"> (zie figuur 2). De </w:t>
      </w:r>
      <w:proofErr w:type="spellStart"/>
      <w:r w:rsidRPr="00BD7847">
        <w:t>Microbit</w:t>
      </w:r>
      <w:proofErr w:type="spellEnd"/>
      <w:r w:rsidRPr="00BD7847">
        <w:t xml:space="preserve"> is een kleine programmeerbare computer waarmee je allerlei projecten kunt uitvoeren, waaronder het bouwen van een geleidbaarheidstester. Dit gebeurt door middel van codeblokken die je in elkaar schuift om een programma te schrijven.</w:t>
      </w:r>
    </w:p>
    <w:p w14:paraId="48ED9538" w14:textId="09B700F6" w:rsidR="00E43BE8" w:rsidRDefault="00E43BE8" w:rsidP="00F66A1E">
      <w:pPr>
        <w:spacing w:before="240"/>
      </w:pPr>
      <w:r>
        <w:br/>
      </w:r>
    </w:p>
    <w:p w14:paraId="1C155313" w14:textId="35ED2A57" w:rsidR="0044000B" w:rsidRDefault="0044000B">
      <w:r>
        <w:br w:type="page"/>
      </w:r>
    </w:p>
    <w:p w14:paraId="01DD3A04" w14:textId="54AEA48D" w:rsidR="002C2006" w:rsidRPr="00E15A27" w:rsidRDefault="002C2006" w:rsidP="00F66A1E">
      <w:pPr>
        <w:spacing w:before="240"/>
      </w:pPr>
    </w:p>
    <w:p w14:paraId="5C72AAF6" w14:textId="7F08FFA4" w:rsidR="00765DEB" w:rsidRPr="005467E3" w:rsidRDefault="00765DEB" w:rsidP="00F66A1E">
      <w:pPr>
        <w:spacing w:before="240"/>
      </w:pPr>
    </w:p>
    <w:p w14:paraId="417B1CA2" w14:textId="76B65E46" w:rsidR="00BC6E89" w:rsidRPr="00F44D3E" w:rsidRDefault="001E2B26" w:rsidP="001E2B26">
      <w:pPr>
        <w:pStyle w:val="Kop1"/>
        <w:rPr>
          <w:rFonts w:asciiTheme="minorHAnsi" w:hAnsiTheme="minorHAnsi" w:cstheme="minorHAnsi"/>
          <w:b w:val="0"/>
          <w:bCs w:val="0"/>
          <w:color w:val="auto"/>
          <w:sz w:val="48"/>
          <w:szCs w:val="48"/>
          <w:lang w:val="nl-NL"/>
        </w:rPr>
      </w:pPr>
      <w:r w:rsidRPr="00F44D3E">
        <w:rPr>
          <w:rFonts w:asciiTheme="minorHAnsi" w:hAnsiTheme="minorHAnsi" w:cstheme="minorHAnsi"/>
          <w:b w:val="0"/>
          <w:bCs w:val="0"/>
          <w:color w:val="auto"/>
          <w:sz w:val="48"/>
          <w:szCs w:val="48"/>
          <w:lang w:val="nl-NL"/>
        </w:rPr>
        <w:t>Stap voor stap coderen</w:t>
      </w:r>
    </w:p>
    <w:p w14:paraId="7EA7189E" w14:textId="241B2C31" w:rsidR="00BE4C54" w:rsidRDefault="0044000B" w:rsidP="00BC6E89">
      <w:pPr>
        <w:tabs>
          <w:tab w:val="left" w:pos="4275"/>
        </w:tabs>
        <w:spacing w:before="240"/>
      </w:pPr>
      <w:r>
        <w:rPr>
          <w:i/>
          <w:iCs/>
        </w:rPr>
        <w:t>Stap 1</w:t>
      </w:r>
      <w:r w:rsidR="00BE4C54">
        <w:rPr>
          <w:i/>
          <w:iCs/>
        </w:rPr>
        <w:t xml:space="preserve"> </w:t>
      </w:r>
      <w:r w:rsidR="00BC6E89">
        <w:rPr>
          <w:i/>
          <w:iCs/>
        </w:rPr>
        <w:tab/>
      </w:r>
      <w:r w:rsidR="00BE4C54">
        <w:rPr>
          <w:i/>
          <w:iCs/>
        </w:rPr>
        <w:br/>
      </w:r>
      <w:r w:rsidR="00BE4C54">
        <w:t xml:space="preserve">Ga naar </w:t>
      </w:r>
      <w:hyperlink r:id="rId12" w:history="1">
        <w:r w:rsidR="00624DBB" w:rsidRPr="00601AFF">
          <w:rPr>
            <w:rStyle w:val="Hyperlink"/>
          </w:rPr>
          <w:t>https://makecode.microbit.org/</w:t>
        </w:r>
      </w:hyperlink>
      <w:r w:rsidR="00624DBB">
        <w:t xml:space="preserve"> </w:t>
      </w:r>
    </w:p>
    <w:p w14:paraId="6847353F" w14:textId="3E4E82C7" w:rsidR="003B53F1" w:rsidRDefault="00624DBB" w:rsidP="00F66A1E">
      <w:pPr>
        <w:spacing w:before="240"/>
      </w:pPr>
      <w:r>
        <w:rPr>
          <w:i/>
          <w:iCs/>
        </w:rPr>
        <w:t>Stap 2</w:t>
      </w:r>
      <w:r w:rsidR="00706DC7">
        <w:rPr>
          <w:i/>
          <w:iCs/>
        </w:rPr>
        <w:br/>
      </w:r>
      <w:r w:rsidR="00706DC7">
        <w:t>Ma</w:t>
      </w:r>
      <w:r w:rsidR="003B53F1">
        <w:t>a</w:t>
      </w:r>
      <w:r w:rsidR="00706DC7">
        <w:t xml:space="preserve">k een </w:t>
      </w:r>
      <w:r w:rsidR="006329DB">
        <w:t xml:space="preserve">“Nieuw Project” aan en geef </w:t>
      </w:r>
      <w:r w:rsidR="005023C2">
        <w:t xml:space="preserve">het </w:t>
      </w:r>
      <w:r w:rsidR="006329DB">
        <w:t>een naam</w:t>
      </w:r>
    </w:p>
    <w:p w14:paraId="520B513F" w14:textId="26E51B21" w:rsidR="003B53F1" w:rsidRDefault="003B53F1" w:rsidP="00F66A1E">
      <w:pPr>
        <w:spacing w:before="240"/>
        <w:rPr>
          <w:i/>
          <w:iCs/>
        </w:rPr>
      </w:pPr>
      <w:r w:rsidRPr="006329DB">
        <w:rPr>
          <w:noProof/>
        </w:rPr>
        <w:drawing>
          <wp:anchor distT="0" distB="0" distL="114300" distR="114300" simplePos="0" relativeHeight="251666432" behindDoc="0" locked="0" layoutInCell="1" allowOverlap="1" wp14:anchorId="7BFC469F" wp14:editId="65B5ABF7">
            <wp:simplePos x="0" y="0"/>
            <wp:positionH relativeFrom="margin">
              <wp:align>left</wp:align>
            </wp:positionH>
            <wp:positionV relativeFrom="paragraph">
              <wp:posOffset>14438</wp:posOffset>
            </wp:positionV>
            <wp:extent cx="1674495" cy="972820"/>
            <wp:effectExtent l="0" t="0" r="1905" b="0"/>
            <wp:wrapThrough wrapText="bothSides">
              <wp:wrapPolygon edited="0">
                <wp:start x="0" y="0"/>
                <wp:lineTo x="0" y="21149"/>
                <wp:lineTo x="21379" y="21149"/>
                <wp:lineTo x="21379" y="0"/>
                <wp:lineTo x="0" y="0"/>
              </wp:wrapPolygon>
            </wp:wrapThrough>
            <wp:docPr id="1479129650" name="Afbeelding 1" descr="Afbeelding met symbool, logo,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9650" name="Afbeelding 1" descr="Afbeelding met symbool, logo, schermopname,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039" cy="977039"/>
                    </a:xfrm>
                    <a:prstGeom prst="rect">
                      <a:avLst/>
                    </a:prstGeom>
                  </pic:spPr>
                </pic:pic>
              </a:graphicData>
            </a:graphic>
            <wp14:sizeRelH relativeFrom="margin">
              <wp14:pctWidth>0</wp14:pctWidth>
            </wp14:sizeRelH>
            <wp14:sizeRelV relativeFrom="margin">
              <wp14:pctHeight>0</wp14:pctHeight>
            </wp14:sizeRelV>
          </wp:anchor>
        </w:drawing>
      </w:r>
      <w:r w:rsidR="005023C2">
        <w:rPr>
          <w:i/>
          <w:iCs/>
        </w:rPr>
        <w:t xml:space="preserve"> </w:t>
      </w:r>
      <w:r w:rsidR="00706DC7">
        <w:rPr>
          <w:i/>
          <w:iCs/>
        </w:rPr>
        <w:br/>
      </w:r>
      <w:r w:rsidR="00706DC7">
        <w:rPr>
          <w:i/>
          <w:iCs/>
        </w:rPr>
        <w:br/>
      </w:r>
    </w:p>
    <w:p w14:paraId="75D06D88" w14:textId="77777777" w:rsidR="003B53F1" w:rsidRDefault="003B53F1" w:rsidP="00F66A1E">
      <w:pPr>
        <w:spacing w:before="240"/>
        <w:rPr>
          <w:i/>
          <w:iCs/>
        </w:rPr>
      </w:pPr>
    </w:p>
    <w:p w14:paraId="282C50DA" w14:textId="1738B6FB" w:rsidR="004A136C" w:rsidRDefault="00A258C2" w:rsidP="00F66A1E">
      <w:pPr>
        <w:spacing w:before="240"/>
      </w:pPr>
      <w:r>
        <w:rPr>
          <w:i/>
          <w:iCs/>
        </w:rPr>
        <w:t>Stap 3</w:t>
      </w:r>
      <w:r>
        <w:rPr>
          <w:i/>
          <w:iCs/>
        </w:rPr>
        <w:br/>
      </w:r>
      <w:r w:rsidR="008E7869">
        <w:t>Sleep het blok “</w:t>
      </w:r>
      <w:r w:rsidR="00C07790">
        <w:t>d</w:t>
      </w:r>
      <w:r w:rsidR="00CA18B9">
        <w:t xml:space="preserve">e hele tijd </w:t>
      </w:r>
      <w:r w:rsidR="008E7869">
        <w:t>”</w:t>
      </w:r>
      <w:r w:rsidR="00CA18B9">
        <w:t xml:space="preserve"> naar het rechter vak deze staat </w:t>
      </w:r>
      <w:r w:rsidR="00C07790">
        <w:t xml:space="preserve">bij de “Basis blokken” </w:t>
      </w:r>
    </w:p>
    <w:p w14:paraId="5859F4A6" w14:textId="7619ACB3" w:rsidR="00E2020D" w:rsidRDefault="00E2020D" w:rsidP="00F66A1E">
      <w:pPr>
        <w:spacing w:before="240"/>
        <w:rPr>
          <w:i/>
          <w:iCs/>
        </w:rPr>
      </w:pPr>
      <w:r w:rsidRPr="00CA18B9">
        <w:rPr>
          <w:noProof/>
        </w:rPr>
        <w:drawing>
          <wp:anchor distT="0" distB="0" distL="114300" distR="114300" simplePos="0" relativeHeight="251667456" behindDoc="0" locked="0" layoutInCell="1" allowOverlap="1" wp14:anchorId="6D443F4D" wp14:editId="52034C4F">
            <wp:simplePos x="0" y="0"/>
            <wp:positionH relativeFrom="margin">
              <wp:align>left</wp:align>
            </wp:positionH>
            <wp:positionV relativeFrom="paragraph">
              <wp:posOffset>57216</wp:posOffset>
            </wp:positionV>
            <wp:extent cx="2520315" cy="1174115"/>
            <wp:effectExtent l="0" t="0" r="0" b="6985"/>
            <wp:wrapThrough wrapText="bothSides">
              <wp:wrapPolygon edited="0">
                <wp:start x="0" y="0"/>
                <wp:lineTo x="0" y="21378"/>
                <wp:lineTo x="21388" y="21378"/>
                <wp:lineTo x="21388" y="0"/>
                <wp:lineTo x="0" y="0"/>
              </wp:wrapPolygon>
            </wp:wrapThrough>
            <wp:docPr id="463997749" name="Afbeelding 1"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97749" name="Afbeelding 1" descr="Afbeelding met tekst, schermopname, Lettertype, Elektrisch blauw&#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520315" cy="1174115"/>
                    </a:xfrm>
                    <a:prstGeom prst="rect">
                      <a:avLst/>
                    </a:prstGeom>
                  </pic:spPr>
                </pic:pic>
              </a:graphicData>
            </a:graphic>
            <wp14:sizeRelH relativeFrom="margin">
              <wp14:pctWidth>0</wp14:pctWidth>
            </wp14:sizeRelH>
            <wp14:sizeRelV relativeFrom="margin">
              <wp14:pctHeight>0</wp14:pctHeight>
            </wp14:sizeRelV>
          </wp:anchor>
        </w:drawing>
      </w:r>
    </w:p>
    <w:p w14:paraId="666F345E" w14:textId="4E27BCFD" w:rsidR="00E2020D" w:rsidRDefault="00E2020D" w:rsidP="00F66A1E">
      <w:pPr>
        <w:spacing w:before="240"/>
        <w:rPr>
          <w:i/>
          <w:iCs/>
        </w:rPr>
      </w:pPr>
    </w:p>
    <w:p w14:paraId="4A6DB170" w14:textId="77777777" w:rsidR="00E2020D" w:rsidRDefault="00E2020D" w:rsidP="00F66A1E">
      <w:pPr>
        <w:spacing w:before="240"/>
        <w:rPr>
          <w:i/>
          <w:iCs/>
        </w:rPr>
      </w:pPr>
    </w:p>
    <w:p w14:paraId="451E09E1" w14:textId="28DCF01F" w:rsidR="004A136C" w:rsidRDefault="00E2020D" w:rsidP="00F66A1E">
      <w:pPr>
        <w:spacing w:before="240"/>
      </w:pPr>
      <w:r w:rsidRPr="00272BFF">
        <w:rPr>
          <w:noProof/>
        </w:rPr>
        <w:drawing>
          <wp:anchor distT="0" distB="0" distL="114300" distR="114300" simplePos="0" relativeHeight="251668480" behindDoc="0" locked="0" layoutInCell="1" allowOverlap="1" wp14:anchorId="745CAACB" wp14:editId="3FF09904">
            <wp:simplePos x="0" y="0"/>
            <wp:positionH relativeFrom="column">
              <wp:posOffset>8890</wp:posOffset>
            </wp:positionH>
            <wp:positionV relativeFrom="paragraph">
              <wp:posOffset>996315</wp:posOffset>
            </wp:positionV>
            <wp:extent cx="2521585" cy="1257300"/>
            <wp:effectExtent l="0" t="0" r="0" b="0"/>
            <wp:wrapThrough wrapText="bothSides">
              <wp:wrapPolygon edited="0">
                <wp:start x="0" y="0"/>
                <wp:lineTo x="0" y="21273"/>
                <wp:lineTo x="21377" y="21273"/>
                <wp:lineTo x="21377" y="0"/>
                <wp:lineTo x="0" y="0"/>
              </wp:wrapPolygon>
            </wp:wrapThrough>
            <wp:docPr id="78115629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56291" name="Afbeelding 1" descr="Afbeelding met tekst, schermopname, Lettertype, numm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521585" cy="1257300"/>
                    </a:xfrm>
                    <a:prstGeom prst="rect">
                      <a:avLst/>
                    </a:prstGeom>
                  </pic:spPr>
                </pic:pic>
              </a:graphicData>
            </a:graphic>
            <wp14:sizeRelH relativeFrom="margin">
              <wp14:pctWidth>0</wp14:pctWidth>
            </wp14:sizeRelH>
            <wp14:sizeRelV relativeFrom="margin">
              <wp14:pctHeight>0</wp14:pctHeight>
            </wp14:sizeRelV>
          </wp:anchor>
        </w:drawing>
      </w:r>
      <w:r>
        <w:rPr>
          <w:i/>
          <w:iCs/>
        </w:rPr>
        <w:br/>
      </w:r>
      <w:r>
        <w:rPr>
          <w:i/>
          <w:iCs/>
        </w:rPr>
        <w:br/>
      </w:r>
      <w:r w:rsidR="00272BFF">
        <w:rPr>
          <w:i/>
          <w:iCs/>
        </w:rPr>
        <w:t>S</w:t>
      </w:r>
      <w:r w:rsidR="004A136C">
        <w:rPr>
          <w:i/>
          <w:iCs/>
        </w:rPr>
        <w:t>tap 4</w:t>
      </w:r>
      <w:r w:rsidR="004A136C">
        <w:rPr>
          <w:i/>
          <w:iCs/>
        </w:rPr>
        <w:br/>
      </w:r>
      <w:r w:rsidR="009669A9">
        <w:t>Zet het “als anders” blok in het 1</w:t>
      </w:r>
      <w:r w:rsidR="009669A9" w:rsidRPr="009669A9">
        <w:rPr>
          <w:vertAlign w:val="superscript"/>
        </w:rPr>
        <w:t>e</w:t>
      </w:r>
      <w:r w:rsidR="009669A9">
        <w:t xml:space="preserve"> blok </w:t>
      </w:r>
    </w:p>
    <w:p w14:paraId="5BC01E74" w14:textId="77777777" w:rsidR="003B53F1" w:rsidRDefault="003B53F1" w:rsidP="00F66A1E">
      <w:pPr>
        <w:spacing w:before="240"/>
      </w:pPr>
    </w:p>
    <w:p w14:paraId="36A50C8F" w14:textId="77777777" w:rsidR="003B53F1" w:rsidRDefault="003B53F1" w:rsidP="00F66A1E">
      <w:pPr>
        <w:spacing w:before="240"/>
      </w:pPr>
    </w:p>
    <w:p w14:paraId="428FCE92" w14:textId="77777777" w:rsidR="003B53F1" w:rsidRDefault="003B53F1" w:rsidP="00F66A1E">
      <w:pPr>
        <w:spacing w:before="240"/>
      </w:pPr>
    </w:p>
    <w:p w14:paraId="40D3BD7A" w14:textId="77777777" w:rsidR="003B53F1" w:rsidRDefault="003B53F1" w:rsidP="00F66A1E">
      <w:pPr>
        <w:spacing w:before="240"/>
      </w:pPr>
    </w:p>
    <w:p w14:paraId="4EFA83CB" w14:textId="77777777" w:rsidR="003B53F1" w:rsidRDefault="003B53F1" w:rsidP="00F66A1E">
      <w:pPr>
        <w:spacing w:before="240"/>
      </w:pPr>
    </w:p>
    <w:p w14:paraId="58D86572" w14:textId="02D0DE2D" w:rsidR="00460CAB" w:rsidRDefault="003B53F1" w:rsidP="00F66A1E">
      <w:pPr>
        <w:spacing w:before="240"/>
      </w:pPr>
      <w:r>
        <w:rPr>
          <w:i/>
          <w:iCs/>
        </w:rPr>
        <w:t>Stap 5</w:t>
      </w:r>
      <w:r>
        <w:rPr>
          <w:i/>
          <w:iCs/>
        </w:rPr>
        <w:br/>
      </w:r>
      <w:r w:rsidR="000A7383">
        <w:t xml:space="preserve">Plaats </w:t>
      </w:r>
      <w:r w:rsidR="006D681D">
        <w:t xml:space="preserve">een “vergelijking” in het </w:t>
      </w:r>
      <w:r w:rsidR="00460CAB">
        <w:t>“als anders” blok</w:t>
      </w:r>
    </w:p>
    <w:p w14:paraId="063945B5" w14:textId="21E80518" w:rsidR="003B53F1" w:rsidRDefault="00460CAB" w:rsidP="00F66A1E">
      <w:pPr>
        <w:spacing w:before="240"/>
      </w:pPr>
      <w:r w:rsidRPr="00460CAB">
        <w:rPr>
          <w:noProof/>
        </w:rPr>
        <w:drawing>
          <wp:anchor distT="0" distB="0" distL="114300" distR="114300" simplePos="0" relativeHeight="251669504" behindDoc="0" locked="0" layoutInCell="1" allowOverlap="1" wp14:anchorId="46880D80" wp14:editId="2DB501B7">
            <wp:simplePos x="0" y="0"/>
            <wp:positionH relativeFrom="margin">
              <wp:align>left</wp:align>
            </wp:positionH>
            <wp:positionV relativeFrom="paragraph">
              <wp:posOffset>83118</wp:posOffset>
            </wp:positionV>
            <wp:extent cx="4273550" cy="572135"/>
            <wp:effectExtent l="0" t="0" r="0" b="0"/>
            <wp:wrapThrough wrapText="bothSides">
              <wp:wrapPolygon edited="0">
                <wp:start x="0" y="0"/>
                <wp:lineTo x="0" y="20857"/>
                <wp:lineTo x="21472" y="20857"/>
                <wp:lineTo x="21472" y="0"/>
                <wp:lineTo x="0" y="0"/>
              </wp:wrapPolygon>
            </wp:wrapThrough>
            <wp:docPr id="47986715" name="Afbeelding 1" descr="Afbeelding met schermopname, tekst,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715" name="Afbeelding 1" descr="Afbeelding met schermopname, tekst, Graphics, Lettertype&#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273550" cy="572135"/>
                    </a:xfrm>
                    <a:prstGeom prst="rect">
                      <a:avLst/>
                    </a:prstGeom>
                  </pic:spPr>
                </pic:pic>
              </a:graphicData>
            </a:graphic>
            <wp14:sizeRelH relativeFrom="margin">
              <wp14:pctWidth>0</wp14:pctWidth>
            </wp14:sizeRelH>
            <wp14:sizeRelV relativeFrom="margin">
              <wp14:pctHeight>0</wp14:pctHeight>
            </wp14:sizeRelV>
          </wp:anchor>
        </w:drawing>
      </w:r>
      <w:r w:rsidR="006D681D">
        <w:t xml:space="preserve"> </w:t>
      </w:r>
    </w:p>
    <w:p w14:paraId="4FD6C2CC" w14:textId="77777777" w:rsidR="00C02C70" w:rsidRDefault="00C02C70" w:rsidP="00F66A1E">
      <w:pPr>
        <w:spacing w:before="240"/>
      </w:pPr>
    </w:p>
    <w:p w14:paraId="3EEC630A" w14:textId="77777777" w:rsidR="00C02C70" w:rsidRDefault="00C02C70" w:rsidP="00F66A1E">
      <w:pPr>
        <w:spacing w:before="240"/>
      </w:pPr>
    </w:p>
    <w:p w14:paraId="144F01CD" w14:textId="77777777" w:rsidR="00754376" w:rsidRDefault="00754376" w:rsidP="00F66A1E">
      <w:pPr>
        <w:spacing w:before="240"/>
        <w:rPr>
          <w:i/>
          <w:iCs/>
        </w:rPr>
      </w:pPr>
    </w:p>
    <w:p w14:paraId="744CB987" w14:textId="77777777" w:rsidR="00754376" w:rsidRDefault="00754376" w:rsidP="00F66A1E">
      <w:pPr>
        <w:spacing w:before="240"/>
        <w:rPr>
          <w:i/>
          <w:iCs/>
        </w:rPr>
      </w:pPr>
    </w:p>
    <w:p w14:paraId="6F6A01CD" w14:textId="13DBBFB2" w:rsidR="00C02C70" w:rsidRDefault="00E32BC9" w:rsidP="00F66A1E">
      <w:pPr>
        <w:spacing w:before="240"/>
      </w:pPr>
      <w:r w:rsidRPr="00E32BC9">
        <w:rPr>
          <w:noProof/>
        </w:rPr>
        <w:drawing>
          <wp:anchor distT="0" distB="0" distL="114300" distR="114300" simplePos="0" relativeHeight="251674624" behindDoc="0" locked="0" layoutInCell="1" allowOverlap="1" wp14:anchorId="2B5EC2D4" wp14:editId="19A87CA8">
            <wp:simplePos x="0" y="0"/>
            <wp:positionH relativeFrom="margin">
              <wp:align>right</wp:align>
            </wp:positionH>
            <wp:positionV relativeFrom="paragraph">
              <wp:posOffset>914400</wp:posOffset>
            </wp:positionV>
            <wp:extent cx="3048425" cy="552527"/>
            <wp:effectExtent l="0" t="0" r="0" b="0"/>
            <wp:wrapThrough wrapText="bothSides">
              <wp:wrapPolygon edited="0">
                <wp:start x="0" y="0"/>
                <wp:lineTo x="0" y="20855"/>
                <wp:lineTo x="21465" y="20855"/>
                <wp:lineTo x="21465" y="0"/>
                <wp:lineTo x="0" y="0"/>
              </wp:wrapPolygon>
            </wp:wrapThrough>
            <wp:docPr id="1002366996"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6996" name="Afbeelding 1" descr="Afbeelding met tekst, schermopname, Lettertype, logo&#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048425" cy="552527"/>
                    </a:xfrm>
                    <a:prstGeom prst="rect">
                      <a:avLst/>
                    </a:prstGeom>
                  </pic:spPr>
                </pic:pic>
              </a:graphicData>
            </a:graphic>
          </wp:anchor>
        </w:drawing>
      </w:r>
      <w:r w:rsidRPr="00E32BC9">
        <w:rPr>
          <w:noProof/>
        </w:rPr>
        <w:drawing>
          <wp:anchor distT="0" distB="0" distL="114300" distR="114300" simplePos="0" relativeHeight="251673600" behindDoc="0" locked="0" layoutInCell="1" allowOverlap="1" wp14:anchorId="61547C60" wp14:editId="0D0529C7">
            <wp:simplePos x="0" y="0"/>
            <wp:positionH relativeFrom="margin">
              <wp:align>left</wp:align>
            </wp:positionH>
            <wp:positionV relativeFrom="paragraph">
              <wp:posOffset>942068</wp:posOffset>
            </wp:positionV>
            <wp:extent cx="2600325" cy="514350"/>
            <wp:effectExtent l="0" t="0" r="9525" b="0"/>
            <wp:wrapThrough wrapText="bothSides">
              <wp:wrapPolygon edited="0">
                <wp:start x="0" y="0"/>
                <wp:lineTo x="0" y="20800"/>
                <wp:lineTo x="21521" y="20800"/>
                <wp:lineTo x="21521" y="0"/>
                <wp:lineTo x="0" y="0"/>
              </wp:wrapPolygon>
            </wp:wrapThrough>
            <wp:docPr id="1689492433" name="Afbeelding 1" descr="Afbeelding met Lettertype, logo, Graphics,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2433" name="Afbeelding 1" descr="Afbeelding met Lettertype, logo, Graphics, rood&#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00325" cy="514350"/>
                    </a:xfrm>
                    <a:prstGeom prst="rect">
                      <a:avLst/>
                    </a:prstGeom>
                  </pic:spPr>
                </pic:pic>
              </a:graphicData>
            </a:graphic>
          </wp:anchor>
        </w:drawing>
      </w:r>
      <w:r w:rsidR="00B35771" w:rsidRPr="00B23484">
        <w:rPr>
          <w:noProof/>
        </w:rPr>
        <w:drawing>
          <wp:anchor distT="0" distB="0" distL="114300" distR="114300" simplePos="0" relativeHeight="251672576" behindDoc="0" locked="0" layoutInCell="1" allowOverlap="1" wp14:anchorId="6A54ACAE" wp14:editId="6B1DBE89">
            <wp:simplePos x="0" y="0"/>
            <wp:positionH relativeFrom="margin">
              <wp:align>right</wp:align>
            </wp:positionH>
            <wp:positionV relativeFrom="paragraph">
              <wp:posOffset>8449</wp:posOffset>
            </wp:positionV>
            <wp:extent cx="2696400" cy="637200"/>
            <wp:effectExtent l="0" t="0" r="0" b="0"/>
            <wp:wrapThrough wrapText="bothSides">
              <wp:wrapPolygon edited="0">
                <wp:start x="0" y="0"/>
                <wp:lineTo x="0" y="20674"/>
                <wp:lineTo x="21366" y="20674"/>
                <wp:lineTo x="21366" y="0"/>
                <wp:lineTo x="0" y="0"/>
              </wp:wrapPolygon>
            </wp:wrapThrough>
            <wp:docPr id="627776526" name="Afbeelding 1" descr="Afbeelding met Lettertype, tekst,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76526" name="Afbeelding 1" descr="Afbeelding met Lettertype, tekst, schermopname, wi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696400" cy="637200"/>
                    </a:xfrm>
                    <a:prstGeom prst="rect">
                      <a:avLst/>
                    </a:prstGeom>
                  </pic:spPr>
                </pic:pic>
              </a:graphicData>
            </a:graphic>
            <wp14:sizeRelH relativeFrom="margin">
              <wp14:pctWidth>0</wp14:pctWidth>
            </wp14:sizeRelH>
            <wp14:sizeRelV relativeFrom="margin">
              <wp14:pctHeight>0</wp14:pctHeight>
            </wp14:sizeRelV>
          </wp:anchor>
        </w:drawing>
      </w:r>
      <w:r w:rsidR="00C02C70">
        <w:rPr>
          <w:i/>
          <w:iCs/>
        </w:rPr>
        <w:t xml:space="preserve">Stap 6 </w:t>
      </w:r>
      <w:r w:rsidR="00C02C70">
        <w:rPr>
          <w:i/>
          <w:iCs/>
        </w:rPr>
        <w:br/>
      </w:r>
      <w:r w:rsidR="003B0A5E">
        <w:t xml:space="preserve">Breid de functie uit door middel van </w:t>
      </w:r>
      <w:r w:rsidR="00B35771">
        <w:t>“geavanceerd”</w:t>
      </w:r>
      <w:r w:rsidR="00B01554">
        <w:br/>
        <w:t>Kies “Pinnen”</w:t>
      </w:r>
      <w:r w:rsidR="0012210D">
        <w:t xml:space="preserve"> en sleep “lees digitale pin” naar </w:t>
      </w:r>
      <w:r w:rsidR="0081731B">
        <w:t xml:space="preserve">“Waar” in de vergelijking. </w:t>
      </w:r>
      <w:r>
        <w:br/>
      </w:r>
      <w:r w:rsidR="0012210D">
        <w:t xml:space="preserve"> </w:t>
      </w:r>
    </w:p>
    <w:p w14:paraId="1BCC23BF" w14:textId="6D075281" w:rsidR="009E3725" w:rsidRDefault="009E3725" w:rsidP="00F66A1E">
      <w:pPr>
        <w:spacing w:before="240"/>
      </w:pPr>
    </w:p>
    <w:p w14:paraId="424CADE2" w14:textId="20D14905" w:rsidR="009E3725" w:rsidRDefault="009E3725" w:rsidP="00F66A1E">
      <w:pPr>
        <w:spacing w:before="240"/>
      </w:pPr>
    </w:p>
    <w:p w14:paraId="0A721DCD" w14:textId="2FA31EA5" w:rsidR="00D71E1E" w:rsidRDefault="00033017" w:rsidP="00F66A1E">
      <w:pPr>
        <w:spacing w:before="240"/>
        <w:rPr>
          <w:i/>
          <w:iCs/>
        </w:rPr>
      </w:pPr>
      <w:r w:rsidRPr="00D71E1E">
        <w:rPr>
          <w:noProof/>
        </w:rPr>
        <w:drawing>
          <wp:anchor distT="0" distB="0" distL="114300" distR="114300" simplePos="0" relativeHeight="251676672" behindDoc="0" locked="0" layoutInCell="1" allowOverlap="1" wp14:anchorId="12EC4947" wp14:editId="6181B27C">
            <wp:simplePos x="0" y="0"/>
            <wp:positionH relativeFrom="margin">
              <wp:posOffset>4472305</wp:posOffset>
            </wp:positionH>
            <wp:positionV relativeFrom="paragraph">
              <wp:posOffset>220521</wp:posOffset>
            </wp:positionV>
            <wp:extent cx="1558925" cy="1950085"/>
            <wp:effectExtent l="0" t="0" r="3175" b="0"/>
            <wp:wrapThrough wrapText="bothSides">
              <wp:wrapPolygon edited="0">
                <wp:start x="0" y="0"/>
                <wp:lineTo x="0" y="21312"/>
                <wp:lineTo x="21380" y="21312"/>
                <wp:lineTo x="21380" y="0"/>
                <wp:lineTo x="0" y="0"/>
              </wp:wrapPolygon>
            </wp:wrapThrough>
            <wp:docPr id="994287377" name="Afbeelding 1" descr="Afbeelding met schermopname, Rechthoek, plein,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87377" name="Afbeelding 1" descr="Afbeelding met schermopname, Rechthoek, plein, Elektrisch blauw&#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558925" cy="1950085"/>
                    </a:xfrm>
                    <a:prstGeom prst="rect">
                      <a:avLst/>
                    </a:prstGeom>
                  </pic:spPr>
                </pic:pic>
              </a:graphicData>
            </a:graphic>
            <wp14:sizeRelH relativeFrom="margin">
              <wp14:pctWidth>0</wp14:pctWidth>
            </wp14:sizeRelH>
            <wp14:sizeRelV relativeFrom="margin">
              <wp14:pctHeight>0</wp14:pctHeight>
            </wp14:sizeRelV>
          </wp:anchor>
        </w:drawing>
      </w:r>
    </w:p>
    <w:p w14:paraId="1056D516" w14:textId="753C9167" w:rsidR="002516B0" w:rsidRDefault="009E3725" w:rsidP="00F66A1E">
      <w:pPr>
        <w:spacing w:before="240"/>
        <w:rPr>
          <w:rFonts w:ascii="Segoe UI Symbol" w:hAnsi="Segoe UI Symbol" w:cs="Segoe UI Symbol"/>
        </w:rPr>
      </w:pPr>
      <w:r>
        <w:rPr>
          <w:i/>
          <w:iCs/>
        </w:rPr>
        <w:t>Stap 7</w:t>
      </w:r>
      <w:r>
        <w:rPr>
          <w:i/>
          <w:iCs/>
        </w:rPr>
        <w:br/>
      </w:r>
      <w:r w:rsidR="000163BC">
        <w:t xml:space="preserve">Klik op </w:t>
      </w:r>
      <w:r w:rsidR="00C467E1">
        <w:t xml:space="preserve">“basis ” en kies het blok “toon lichtjes” </w:t>
      </w:r>
      <w:r w:rsidR="00446CC0">
        <w:t>sleep er twee in de als anders vakken en maak bij de als een check</w:t>
      </w:r>
      <w:r w:rsidR="008E353D">
        <w:t xml:space="preserve">  (</w:t>
      </w:r>
      <w:r w:rsidR="008E353D">
        <w:rPr>
          <w:rFonts w:ascii="Segoe UI Symbol" w:hAnsi="Segoe UI Symbol" w:cs="Segoe UI Symbol"/>
        </w:rPr>
        <w:t>✓) en bij de onderste een kruis</w:t>
      </w:r>
      <w:r w:rsidR="00096A74">
        <w:rPr>
          <w:rFonts w:ascii="Segoe UI Symbol" w:hAnsi="Segoe UI Symbol" w:cs="Segoe UI Symbol"/>
        </w:rPr>
        <w:t xml:space="preserve">. </w:t>
      </w:r>
    </w:p>
    <w:p w14:paraId="388B0C1F" w14:textId="44A80321" w:rsidR="009E3725" w:rsidRDefault="009E3725" w:rsidP="00F66A1E">
      <w:pPr>
        <w:spacing w:before="240"/>
      </w:pPr>
    </w:p>
    <w:p w14:paraId="10A526DA" w14:textId="77777777" w:rsidR="00AB351B" w:rsidRDefault="00AB351B" w:rsidP="00F66A1E">
      <w:pPr>
        <w:spacing w:before="240"/>
      </w:pPr>
    </w:p>
    <w:p w14:paraId="10E6C1CC" w14:textId="77777777" w:rsidR="00AB351B" w:rsidRDefault="00AB351B" w:rsidP="00F66A1E">
      <w:pPr>
        <w:spacing w:before="240"/>
      </w:pPr>
    </w:p>
    <w:p w14:paraId="1411BE60" w14:textId="1FDB6E18" w:rsidR="00475E72" w:rsidRDefault="00033017" w:rsidP="00F66A1E">
      <w:pPr>
        <w:spacing w:before="240"/>
      </w:pPr>
      <w:r>
        <w:br/>
      </w:r>
      <w:r w:rsidR="00092BE8" w:rsidRPr="00475E72">
        <w:rPr>
          <w:noProof/>
        </w:rPr>
        <w:drawing>
          <wp:anchor distT="0" distB="0" distL="114300" distR="114300" simplePos="0" relativeHeight="251678720" behindDoc="0" locked="0" layoutInCell="1" allowOverlap="1" wp14:anchorId="1224EC1E" wp14:editId="72602C30">
            <wp:simplePos x="0" y="0"/>
            <wp:positionH relativeFrom="margin">
              <wp:posOffset>3149462</wp:posOffset>
            </wp:positionH>
            <wp:positionV relativeFrom="paragraph">
              <wp:posOffset>197365</wp:posOffset>
            </wp:positionV>
            <wp:extent cx="2767660" cy="3673642"/>
            <wp:effectExtent l="0" t="0" r="0" b="3175"/>
            <wp:wrapThrough wrapText="bothSides">
              <wp:wrapPolygon edited="0">
                <wp:start x="0" y="0"/>
                <wp:lineTo x="0" y="21507"/>
                <wp:lineTo x="21412" y="21507"/>
                <wp:lineTo x="21412" y="0"/>
                <wp:lineTo x="0" y="0"/>
              </wp:wrapPolygon>
            </wp:wrapThrough>
            <wp:docPr id="629056347" name="Afbeelding 1" descr="Afbeelding met tekst, schermopname,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56347" name="Afbeelding 1" descr="Afbeelding met tekst, schermopname, Rechthoek, numme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767660" cy="3673642"/>
                    </a:xfrm>
                    <a:prstGeom prst="rect">
                      <a:avLst/>
                    </a:prstGeom>
                  </pic:spPr>
                </pic:pic>
              </a:graphicData>
            </a:graphic>
            <wp14:sizeRelH relativeFrom="margin">
              <wp14:pctWidth>0</wp14:pctWidth>
            </wp14:sizeRelH>
            <wp14:sizeRelV relativeFrom="margin">
              <wp14:pctHeight>0</wp14:pctHeight>
            </wp14:sizeRelV>
          </wp:anchor>
        </w:drawing>
      </w:r>
      <w:r w:rsidR="00937936">
        <w:t>Als het goed is, heb je dit als eindresultaat</w:t>
      </w:r>
    </w:p>
    <w:p w14:paraId="30EB5897" w14:textId="35E1B6AC" w:rsidR="00C77657" w:rsidRDefault="00937936" w:rsidP="00F66A1E">
      <w:pPr>
        <w:spacing w:before="240"/>
      </w:pPr>
      <w:r>
        <w:t xml:space="preserve"> </w:t>
      </w:r>
    </w:p>
    <w:p w14:paraId="5A961D63" w14:textId="4AF79C1B" w:rsidR="00C77657" w:rsidRDefault="00C77657">
      <w:r>
        <w:br w:type="page"/>
      </w:r>
    </w:p>
    <w:p w14:paraId="40202B7E" w14:textId="64BA5E84" w:rsidR="00937936" w:rsidRDefault="00937936" w:rsidP="00F66A1E">
      <w:pPr>
        <w:spacing w:before="240"/>
      </w:pPr>
    </w:p>
    <w:p w14:paraId="47BFF1B7" w14:textId="77777777" w:rsidR="00FD4AE3" w:rsidRDefault="00FD4AE3" w:rsidP="00F66A1E">
      <w:pPr>
        <w:spacing w:before="240"/>
      </w:pPr>
    </w:p>
    <w:p w14:paraId="4BC88D95" w14:textId="51243746" w:rsidR="00FD4AE3" w:rsidRDefault="00125A02" w:rsidP="00F66A1E">
      <w:pPr>
        <w:spacing w:before="240"/>
        <w:rPr>
          <w:sz w:val="48"/>
          <w:szCs w:val="48"/>
        </w:rPr>
      </w:pPr>
      <w:r>
        <w:rPr>
          <w:sz w:val="48"/>
          <w:szCs w:val="48"/>
        </w:rPr>
        <w:t>Hardware</w:t>
      </w:r>
    </w:p>
    <w:p w14:paraId="0C336EBA" w14:textId="75696A51" w:rsidR="0002076D" w:rsidRDefault="00F44D3E" w:rsidP="00F66A1E">
      <w:pPr>
        <w:spacing w:before="240"/>
      </w:pPr>
      <w:r w:rsidRPr="00191162">
        <w:rPr>
          <w:i/>
          <w:iCs/>
          <w:noProof/>
        </w:rPr>
        <w:drawing>
          <wp:anchor distT="0" distB="0" distL="114300" distR="114300" simplePos="0" relativeHeight="251679744" behindDoc="0" locked="0" layoutInCell="1" allowOverlap="1" wp14:anchorId="179C153D" wp14:editId="03DA2BF1">
            <wp:simplePos x="0" y="0"/>
            <wp:positionH relativeFrom="column">
              <wp:posOffset>4429634</wp:posOffset>
            </wp:positionH>
            <wp:positionV relativeFrom="paragraph">
              <wp:posOffset>742472</wp:posOffset>
            </wp:positionV>
            <wp:extent cx="1692275" cy="2738120"/>
            <wp:effectExtent l="0" t="0" r="3175" b="5080"/>
            <wp:wrapThrough wrapText="bothSides">
              <wp:wrapPolygon edited="0">
                <wp:start x="0" y="0"/>
                <wp:lineTo x="0" y="21490"/>
                <wp:lineTo x="21397" y="21490"/>
                <wp:lineTo x="21397" y="0"/>
                <wp:lineTo x="0" y="0"/>
              </wp:wrapPolygon>
            </wp:wrapThrough>
            <wp:docPr id="1682347123" name="Afbeelding 6" descr="Afbeelding met kabel, Elektrische bedrading, vlo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7123" name="Afbeelding 6" descr="Afbeelding met kabel, Elektrische bedrading, vloer, elektronica&#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95" t="30444" r="29301" b="32886"/>
                    <a:stretch/>
                  </pic:blipFill>
                  <pic:spPr bwMode="auto">
                    <a:xfrm>
                      <a:off x="0" y="0"/>
                      <a:ext cx="1692275" cy="273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8E4">
        <w:t>Benodigdheden:</w:t>
      </w:r>
      <w:r w:rsidR="00140889">
        <w:br/>
        <w:t xml:space="preserve">- </w:t>
      </w:r>
      <w:r w:rsidR="00896032">
        <w:t xml:space="preserve">1 </w:t>
      </w:r>
      <w:proofErr w:type="spellStart"/>
      <w:r w:rsidR="00140889">
        <w:t>Microbit</w:t>
      </w:r>
      <w:proofErr w:type="spellEnd"/>
      <w:r w:rsidR="00140889">
        <w:t xml:space="preserve"> </w:t>
      </w:r>
      <w:r w:rsidR="00140889">
        <w:br/>
        <w:t xml:space="preserve">- </w:t>
      </w:r>
      <w:r w:rsidR="00896032">
        <w:t xml:space="preserve">1 </w:t>
      </w:r>
      <w:r w:rsidR="0002076D">
        <w:t>k</w:t>
      </w:r>
      <w:r w:rsidR="007B4D8D">
        <w:t xml:space="preserve">abel om </w:t>
      </w:r>
      <w:proofErr w:type="spellStart"/>
      <w:r w:rsidR="007B4D8D">
        <w:t>Microbit</w:t>
      </w:r>
      <w:proofErr w:type="spellEnd"/>
      <w:r w:rsidR="007B4D8D">
        <w:t xml:space="preserve"> aan </w:t>
      </w:r>
      <w:r w:rsidR="0002076D">
        <w:t>laptop te verbinden</w:t>
      </w:r>
      <w:r w:rsidR="0002076D">
        <w:br/>
        <w:t xml:space="preserve">- </w:t>
      </w:r>
      <w:r w:rsidR="00896032">
        <w:t xml:space="preserve">2 </w:t>
      </w:r>
      <w:r w:rsidR="0002076D">
        <w:t xml:space="preserve">test kabels met </w:t>
      </w:r>
      <w:r w:rsidR="00896032">
        <w:t xml:space="preserve">krokodillenbek </w:t>
      </w:r>
    </w:p>
    <w:p w14:paraId="40867B85" w14:textId="27777E6E" w:rsidR="00FF4943" w:rsidRDefault="006A05F2" w:rsidP="00F66A1E">
      <w:pPr>
        <w:spacing w:before="240"/>
      </w:pPr>
      <w:r>
        <w:rPr>
          <w:i/>
          <w:iCs/>
        </w:rPr>
        <w:t>Stap 1</w:t>
      </w:r>
      <w:r>
        <w:br/>
      </w:r>
      <w:r w:rsidR="006A1BBC">
        <w:t xml:space="preserve">Sluit de </w:t>
      </w:r>
      <w:proofErr w:type="spellStart"/>
      <w:r>
        <w:t>Microbit</w:t>
      </w:r>
      <w:proofErr w:type="spellEnd"/>
      <w:r w:rsidR="006A1BBC">
        <w:t xml:space="preserve"> aa</w:t>
      </w:r>
      <w:r>
        <w:t>n</w:t>
      </w:r>
      <w:r w:rsidR="006A1BBC">
        <w:t xml:space="preserve"> de laptop</w:t>
      </w:r>
      <w:r>
        <w:t>.</w:t>
      </w:r>
    </w:p>
    <w:p w14:paraId="75F8F212" w14:textId="29786268" w:rsidR="00FF4943" w:rsidRDefault="006A05F2" w:rsidP="00F66A1E">
      <w:pPr>
        <w:spacing w:before="240"/>
      </w:pPr>
      <w:r>
        <w:rPr>
          <w:i/>
          <w:iCs/>
        </w:rPr>
        <w:t>Stap 2</w:t>
      </w:r>
      <w:r>
        <w:rPr>
          <w:i/>
          <w:iCs/>
        </w:rPr>
        <w:br/>
      </w:r>
      <w:r w:rsidR="00FF4943">
        <w:t>Click</w:t>
      </w:r>
      <w:r w:rsidR="0036506F">
        <w:t xml:space="preserve"> op downloaden en volg de stappen </w:t>
      </w:r>
      <w:r w:rsidR="006C3657">
        <w:t>die op je scherm komen</w:t>
      </w:r>
      <w:r w:rsidR="00FF4943">
        <w:t xml:space="preserve">. </w:t>
      </w:r>
    </w:p>
    <w:p w14:paraId="0F681CC7" w14:textId="3F1B08B9" w:rsidR="00CC46EC" w:rsidRDefault="00FF4943" w:rsidP="00F66A1E">
      <w:pPr>
        <w:spacing w:before="240"/>
      </w:pPr>
      <w:r>
        <w:rPr>
          <w:i/>
          <w:iCs/>
        </w:rPr>
        <w:t>Stap 3</w:t>
      </w:r>
      <w:r>
        <w:rPr>
          <w:i/>
          <w:iCs/>
        </w:rPr>
        <w:br/>
      </w:r>
      <w:r w:rsidR="00F26868">
        <w:t xml:space="preserve">Sluit kabel 1 aan op </w:t>
      </w:r>
      <w:r w:rsidR="00D52CC7">
        <w:t>“</w:t>
      </w:r>
      <w:r w:rsidR="00F26868">
        <w:t>pin 0</w:t>
      </w:r>
      <w:r w:rsidR="00D52CC7">
        <w:t>”</w:t>
      </w:r>
      <w:r w:rsidR="00F26868">
        <w:t xml:space="preserve"> </w:t>
      </w:r>
      <w:r w:rsidR="00F26868">
        <w:br/>
        <w:t xml:space="preserve">Sluit kabel 2 aan op </w:t>
      </w:r>
      <w:r w:rsidR="00D52CC7">
        <w:t xml:space="preserve">“pin </w:t>
      </w:r>
      <w:r w:rsidR="00F26868">
        <w:t>3V</w:t>
      </w:r>
      <w:r w:rsidR="00D52CC7">
        <w:t>”</w:t>
      </w:r>
    </w:p>
    <w:p w14:paraId="74557458" w14:textId="7337EC7E" w:rsidR="00527366" w:rsidRDefault="00527366">
      <w:r>
        <w:br w:type="page"/>
      </w:r>
    </w:p>
    <w:p w14:paraId="623A2656" w14:textId="77777777" w:rsidR="001218A7" w:rsidRDefault="00527366" w:rsidP="00F66A1E">
      <w:pPr>
        <w:spacing w:before="240"/>
        <w:rPr>
          <w:sz w:val="48"/>
          <w:szCs w:val="48"/>
        </w:rPr>
      </w:pPr>
      <w:r>
        <w:rPr>
          <w:sz w:val="48"/>
          <w:szCs w:val="48"/>
        </w:rPr>
        <w:lastRenderedPageBreak/>
        <w:br/>
        <w:t>Testen</w:t>
      </w:r>
    </w:p>
    <w:p w14:paraId="0FD51D74" w14:textId="77777777" w:rsidR="00B57530" w:rsidRDefault="007D5086" w:rsidP="00F66A1E">
      <w:pPr>
        <w:spacing w:before="240"/>
      </w:pPr>
      <w:r>
        <w:t>Om er achter te komen of een mater</w:t>
      </w:r>
      <w:r w:rsidR="00515007">
        <w:t xml:space="preserve">iaal een isolator of geleider is zet je </w:t>
      </w:r>
      <w:r w:rsidR="00ED704A">
        <w:t xml:space="preserve">beide klemmen op het voorwerp. Komt er op het scherm </w:t>
      </w:r>
      <w:r w:rsidR="002F103D">
        <w:t>check (</w:t>
      </w:r>
      <w:r w:rsidR="00BA4606">
        <w:rPr>
          <w:rFonts w:ascii="Segoe UI Symbol" w:hAnsi="Segoe UI Symbol" w:cs="Segoe UI Symbol"/>
        </w:rPr>
        <w:t>✓</w:t>
      </w:r>
      <w:r w:rsidR="002F103D">
        <w:t>)</w:t>
      </w:r>
      <w:r w:rsidR="00BA4606">
        <w:t xml:space="preserve"> dan is het een geleider, anders een </w:t>
      </w:r>
      <w:r w:rsidR="00B57530">
        <w:t>isolator.</w:t>
      </w:r>
    </w:p>
    <w:p w14:paraId="28E30EC9" w14:textId="3F29B711" w:rsidR="007C688A" w:rsidRPr="007C688A" w:rsidRDefault="007C688A" w:rsidP="00F66A1E">
      <w:pPr>
        <w:spacing w:before="240"/>
      </w:pPr>
      <w:r>
        <w:rPr>
          <w:sz w:val="32"/>
          <w:szCs w:val="32"/>
        </w:rPr>
        <w:t>Opdracht</w:t>
      </w:r>
      <w:r>
        <w:rPr>
          <w:sz w:val="32"/>
          <w:szCs w:val="32"/>
        </w:rPr>
        <w:br/>
      </w:r>
      <w:r w:rsidR="00CC4755">
        <w:t xml:space="preserve">Zoek </w:t>
      </w:r>
      <w:r w:rsidR="009E7B22">
        <w:t xml:space="preserve">een aantal voorwerpen waarvan je kan testen of het geleiders of isolatoren zijn. Test die met de </w:t>
      </w:r>
      <w:proofErr w:type="spellStart"/>
      <w:r w:rsidR="009E7B22">
        <w:t>Microbit</w:t>
      </w:r>
      <w:proofErr w:type="spellEnd"/>
      <w:r w:rsidR="009E7B22">
        <w:t>!</w:t>
      </w:r>
      <w:r w:rsidR="009E7B22">
        <w:br/>
        <w:t>Schrijf hieronder het materiaal dat je getest hebt in de juiste kolom</w:t>
      </w:r>
      <w:r w:rsidR="007B5D90">
        <w:t>.</w:t>
      </w:r>
    </w:p>
    <w:tbl>
      <w:tblPr>
        <w:tblStyle w:val="Onopgemaaktetabel3"/>
        <w:tblW w:w="0" w:type="auto"/>
        <w:tblLook w:val="04A0" w:firstRow="1" w:lastRow="0" w:firstColumn="1" w:lastColumn="0" w:noHBand="0" w:noVBand="1"/>
      </w:tblPr>
      <w:tblGrid>
        <w:gridCol w:w="4871"/>
        <w:gridCol w:w="4871"/>
      </w:tblGrid>
      <w:tr w:rsidR="001809A9" w14:paraId="389DE68F" w14:textId="77777777" w:rsidTr="001809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tcPr>
          <w:p w14:paraId="253B37F1" w14:textId="0111FD34" w:rsidR="001809A9" w:rsidRPr="001809A9" w:rsidRDefault="001809A9" w:rsidP="00F66A1E">
            <w:pPr>
              <w:spacing w:before="240"/>
              <w:rPr>
                <w:b w:val="0"/>
                <w:bCs w:val="0"/>
                <w:sz w:val="32"/>
                <w:szCs w:val="32"/>
              </w:rPr>
            </w:pPr>
            <w:r w:rsidRPr="001809A9">
              <w:rPr>
                <w:b w:val="0"/>
                <w:bCs w:val="0"/>
                <w:sz w:val="32"/>
                <w:szCs w:val="32"/>
              </w:rPr>
              <w:t xml:space="preserve">Isolatoren </w:t>
            </w:r>
          </w:p>
        </w:tc>
        <w:tc>
          <w:tcPr>
            <w:tcW w:w="4871" w:type="dxa"/>
          </w:tcPr>
          <w:p w14:paraId="6BDDD76A" w14:textId="20BE9F70" w:rsidR="001809A9" w:rsidRPr="001809A9" w:rsidRDefault="001809A9" w:rsidP="00F66A1E">
            <w:pPr>
              <w:spacing w:before="240"/>
              <w:cnfStyle w:val="100000000000" w:firstRow="1" w:lastRow="0" w:firstColumn="0" w:lastColumn="0" w:oddVBand="0" w:evenVBand="0" w:oddHBand="0" w:evenHBand="0" w:firstRowFirstColumn="0" w:firstRowLastColumn="0" w:lastRowFirstColumn="0" w:lastRowLastColumn="0"/>
              <w:rPr>
                <w:b w:val="0"/>
                <w:bCs w:val="0"/>
                <w:sz w:val="32"/>
                <w:szCs w:val="32"/>
              </w:rPr>
            </w:pPr>
            <w:r w:rsidRPr="001809A9">
              <w:rPr>
                <w:b w:val="0"/>
                <w:bCs w:val="0"/>
                <w:sz w:val="32"/>
                <w:szCs w:val="32"/>
              </w:rPr>
              <w:t xml:space="preserve">Geleiders </w:t>
            </w:r>
          </w:p>
        </w:tc>
      </w:tr>
      <w:tr w:rsidR="001809A9" w14:paraId="65EB6548" w14:textId="77777777" w:rsidTr="0018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CA2C8E7" w14:textId="77777777" w:rsidR="001809A9" w:rsidRDefault="001809A9" w:rsidP="00F66A1E">
            <w:pPr>
              <w:spacing w:before="240"/>
            </w:pPr>
          </w:p>
        </w:tc>
        <w:tc>
          <w:tcPr>
            <w:tcW w:w="4871" w:type="dxa"/>
          </w:tcPr>
          <w:p w14:paraId="2C020E4D" w14:textId="77777777" w:rsidR="001809A9" w:rsidRDefault="001809A9" w:rsidP="00F66A1E">
            <w:pPr>
              <w:spacing w:before="240"/>
              <w:cnfStyle w:val="000000100000" w:firstRow="0" w:lastRow="0" w:firstColumn="0" w:lastColumn="0" w:oddVBand="0" w:evenVBand="0" w:oddHBand="1" w:evenHBand="0" w:firstRowFirstColumn="0" w:firstRowLastColumn="0" w:lastRowFirstColumn="0" w:lastRowLastColumn="0"/>
            </w:pPr>
          </w:p>
        </w:tc>
      </w:tr>
      <w:tr w:rsidR="001809A9" w14:paraId="69B3451A" w14:textId="77777777" w:rsidTr="001809A9">
        <w:tc>
          <w:tcPr>
            <w:cnfStyle w:val="001000000000" w:firstRow="0" w:lastRow="0" w:firstColumn="1" w:lastColumn="0" w:oddVBand="0" w:evenVBand="0" w:oddHBand="0" w:evenHBand="0" w:firstRowFirstColumn="0" w:firstRowLastColumn="0" w:lastRowFirstColumn="0" w:lastRowLastColumn="0"/>
            <w:tcW w:w="4871" w:type="dxa"/>
          </w:tcPr>
          <w:p w14:paraId="129955AC" w14:textId="77777777" w:rsidR="001809A9" w:rsidRDefault="001809A9" w:rsidP="00F66A1E">
            <w:pPr>
              <w:spacing w:before="240"/>
            </w:pPr>
          </w:p>
        </w:tc>
        <w:tc>
          <w:tcPr>
            <w:tcW w:w="4871" w:type="dxa"/>
          </w:tcPr>
          <w:p w14:paraId="1F786B26" w14:textId="77777777" w:rsidR="001809A9" w:rsidRDefault="001809A9" w:rsidP="00F66A1E">
            <w:pPr>
              <w:spacing w:before="240"/>
              <w:cnfStyle w:val="000000000000" w:firstRow="0" w:lastRow="0" w:firstColumn="0" w:lastColumn="0" w:oddVBand="0" w:evenVBand="0" w:oddHBand="0" w:evenHBand="0" w:firstRowFirstColumn="0" w:firstRowLastColumn="0" w:lastRowFirstColumn="0" w:lastRowLastColumn="0"/>
            </w:pPr>
          </w:p>
        </w:tc>
      </w:tr>
      <w:tr w:rsidR="001809A9" w14:paraId="3FA5433D" w14:textId="77777777" w:rsidTr="0018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D6EEE68" w14:textId="77777777" w:rsidR="001809A9" w:rsidRDefault="001809A9" w:rsidP="00F66A1E">
            <w:pPr>
              <w:spacing w:before="240"/>
            </w:pPr>
          </w:p>
        </w:tc>
        <w:tc>
          <w:tcPr>
            <w:tcW w:w="4871" w:type="dxa"/>
          </w:tcPr>
          <w:p w14:paraId="43BCDE34" w14:textId="77777777" w:rsidR="001809A9" w:rsidRDefault="001809A9" w:rsidP="00F66A1E">
            <w:pPr>
              <w:spacing w:before="240"/>
              <w:cnfStyle w:val="000000100000" w:firstRow="0" w:lastRow="0" w:firstColumn="0" w:lastColumn="0" w:oddVBand="0" w:evenVBand="0" w:oddHBand="1" w:evenHBand="0" w:firstRowFirstColumn="0" w:firstRowLastColumn="0" w:lastRowFirstColumn="0" w:lastRowLastColumn="0"/>
            </w:pPr>
          </w:p>
        </w:tc>
      </w:tr>
      <w:tr w:rsidR="001809A9" w14:paraId="491B74FA" w14:textId="77777777" w:rsidTr="001809A9">
        <w:tc>
          <w:tcPr>
            <w:cnfStyle w:val="001000000000" w:firstRow="0" w:lastRow="0" w:firstColumn="1" w:lastColumn="0" w:oddVBand="0" w:evenVBand="0" w:oddHBand="0" w:evenHBand="0" w:firstRowFirstColumn="0" w:firstRowLastColumn="0" w:lastRowFirstColumn="0" w:lastRowLastColumn="0"/>
            <w:tcW w:w="4871" w:type="dxa"/>
          </w:tcPr>
          <w:p w14:paraId="4211468A" w14:textId="77777777" w:rsidR="001809A9" w:rsidRDefault="001809A9" w:rsidP="00F66A1E">
            <w:pPr>
              <w:spacing w:before="240"/>
            </w:pPr>
          </w:p>
        </w:tc>
        <w:tc>
          <w:tcPr>
            <w:tcW w:w="4871" w:type="dxa"/>
          </w:tcPr>
          <w:p w14:paraId="2BCBEBA2" w14:textId="77777777" w:rsidR="001809A9" w:rsidRDefault="001809A9" w:rsidP="00F66A1E">
            <w:pPr>
              <w:spacing w:before="240"/>
              <w:cnfStyle w:val="000000000000" w:firstRow="0" w:lastRow="0" w:firstColumn="0" w:lastColumn="0" w:oddVBand="0" w:evenVBand="0" w:oddHBand="0" w:evenHBand="0" w:firstRowFirstColumn="0" w:firstRowLastColumn="0" w:lastRowFirstColumn="0" w:lastRowLastColumn="0"/>
            </w:pPr>
          </w:p>
        </w:tc>
      </w:tr>
      <w:tr w:rsidR="001809A9" w14:paraId="72BB350F" w14:textId="77777777" w:rsidTr="0018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3D636D77" w14:textId="77777777" w:rsidR="001809A9" w:rsidRDefault="001809A9" w:rsidP="00F66A1E">
            <w:pPr>
              <w:spacing w:before="240"/>
            </w:pPr>
          </w:p>
        </w:tc>
        <w:tc>
          <w:tcPr>
            <w:tcW w:w="4871" w:type="dxa"/>
          </w:tcPr>
          <w:p w14:paraId="2A6B557C" w14:textId="77777777" w:rsidR="001809A9" w:rsidRDefault="001809A9" w:rsidP="00F66A1E">
            <w:pPr>
              <w:spacing w:before="240"/>
              <w:cnfStyle w:val="000000100000" w:firstRow="0" w:lastRow="0" w:firstColumn="0" w:lastColumn="0" w:oddVBand="0" w:evenVBand="0" w:oddHBand="1" w:evenHBand="0" w:firstRowFirstColumn="0" w:firstRowLastColumn="0" w:lastRowFirstColumn="0" w:lastRowLastColumn="0"/>
            </w:pPr>
          </w:p>
        </w:tc>
      </w:tr>
      <w:tr w:rsidR="001809A9" w14:paraId="499FFA71" w14:textId="77777777" w:rsidTr="001809A9">
        <w:tc>
          <w:tcPr>
            <w:cnfStyle w:val="001000000000" w:firstRow="0" w:lastRow="0" w:firstColumn="1" w:lastColumn="0" w:oddVBand="0" w:evenVBand="0" w:oddHBand="0" w:evenHBand="0" w:firstRowFirstColumn="0" w:firstRowLastColumn="0" w:lastRowFirstColumn="0" w:lastRowLastColumn="0"/>
            <w:tcW w:w="4871" w:type="dxa"/>
          </w:tcPr>
          <w:p w14:paraId="12EF7770" w14:textId="77777777" w:rsidR="001809A9" w:rsidRDefault="001809A9" w:rsidP="00F66A1E">
            <w:pPr>
              <w:spacing w:before="240"/>
            </w:pPr>
          </w:p>
        </w:tc>
        <w:tc>
          <w:tcPr>
            <w:tcW w:w="4871" w:type="dxa"/>
          </w:tcPr>
          <w:p w14:paraId="07C5C840" w14:textId="77777777" w:rsidR="001809A9" w:rsidRDefault="001809A9" w:rsidP="00F66A1E">
            <w:pPr>
              <w:spacing w:before="240"/>
              <w:cnfStyle w:val="000000000000" w:firstRow="0" w:lastRow="0" w:firstColumn="0" w:lastColumn="0" w:oddVBand="0" w:evenVBand="0" w:oddHBand="0" w:evenHBand="0" w:firstRowFirstColumn="0" w:firstRowLastColumn="0" w:lastRowFirstColumn="0" w:lastRowLastColumn="0"/>
            </w:pPr>
          </w:p>
        </w:tc>
      </w:tr>
      <w:tr w:rsidR="001809A9" w14:paraId="56F08E1E" w14:textId="77777777" w:rsidTr="0018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957ADED" w14:textId="77777777" w:rsidR="001809A9" w:rsidRDefault="001809A9" w:rsidP="00F66A1E">
            <w:pPr>
              <w:spacing w:before="240"/>
            </w:pPr>
          </w:p>
        </w:tc>
        <w:tc>
          <w:tcPr>
            <w:tcW w:w="4871" w:type="dxa"/>
          </w:tcPr>
          <w:p w14:paraId="53B80DA6" w14:textId="77777777" w:rsidR="001809A9" w:rsidRDefault="001809A9" w:rsidP="00F66A1E">
            <w:pPr>
              <w:spacing w:before="240"/>
              <w:cnfStyle w:val="000000100000" w:firstRow="0" w:lastRow="0" w:firstColumn="0" w:lastColumn="0" w:oddVBand="0" w:evenVBand="0" w:oddHBand="1" w:evenHBand="0" w:firstRowFirstColumn="0" w:firstRowLastColumn="0" w:lastRowFirstColumn="0" w:lastRowLastColumn="0"/>
            </w:pPr>
          </w:p>
        </w:tc>
      </w:tr>
    </w:tbl>
    <w:p w14:paraId="1591A885" w14:textId="77777777" w:rsidR="00527366" w:rsidRPr="00527366" w:rsidRDefault="00527366" w:rsidP="00F66A1E">
      <w:pPr>
        <w:spacing w:before="240"/>
      </w:pPr>
    </w:p>
    <w:sectPr w:rsidR="00527366" w:rsidRPr="00527366" w:rsidSect="005F49DC">
      <w:headerReference w:type="default" r:id="rId23"/>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41324" w14:textId="77777777" w:rsidR="003A487B" w:rsidRDefault="003A487B" w:rsidP="00F66A1E">
      <w:r>
        <w:separator/>
      </w:r>
    </w:p>
  </w:endnote>
  <w:endnote w:type="continuationSeparator" w:id="0">
    <w:p w14:paraId="1653833F" w14:textId="77777777" w:rsidR="003A487B" w:rsidRDefault="003A487B" w:rsidP="00F66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E62B5" w14:textId="77777777" w:rsidR="003A487B" w:rsidRDefault="003A487B" w:rsidP="00F66A1E">
      <w:r>
        <w:separator/>
      </w:r>
    </w:p>
  </w:footnote>
  <w:footnote w:type="continuationSeparator" w:id="0">
    <w:p w14:paraId="20C10951" w14:textId="77777777" w:rsidR="003A487B" w:rsidRDefault="003A487B" w:rsidP="00F66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C8F6" w14:textId="77777777" w:rsidR="00F66A1E" w:rsidRDefault="00F66A1E">
    <w:pPr>
      <w:pStyle w:val="Koptekst"/>
    </w:pPr>
    <w:r>
      <w:rPr>
        <w:noProof/>
      </w:rPr>
      <w:drawing>
        <wp:anchor distT="0" distB="0" distL="114300" distR="114300" simplePos="0" relativeHeight="251658240" behindDoc="1" locked="0" layoutInCell="1" allowOverlap="1" wp14:anchorId="2BD861E4" wp14:editId="27302832">
          <wp:simplePos x="0" y="0"/>
          <wp:positionH relativeFrom="column">
            <wp:posOffset>-519003</wp:posOffset>
          </wp:positionH>
          <wp:positionV relativeFrom="paragraph">
            <wp:posOffset>-150411</wp:posOffset>
          </wp:positionV>
          <wp:extent cx="7217885" cy="10209814"/>
          <wp:effectExtent l="0" t="0" r="0" b="1270"/>
          <wp:wrapNone/>
          <wp:docPr id="1921260001" name="Afbeelding 19212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217885" cy="1020981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7F"/>
    <w:rsid w:val="000163BC"/>
    <w:rsid w:val="0002076D"/>
    <w:rsid w:val="00021060"/>
    <w:rsid w:val="00025710"/>
    <w:rsid w:val="00033017"/>
    <w:rsid w:val="000406CB"/>
    <w:rsid w:val="00092BE8"/>
    <w:rsid w:val="00096A74"/>
    <w:rsid w:val="000A7383"/>
    <w:rsid w:val="000C4E5F"/>
    <w:rsid w:val="000F0A45"/>
    <w:rsid w:val="00103F87"/>
    <w:rsid w:val="001218A7"/>
    <w:rsid w:val="0012210D"/>
    <w:rsid w:val="00122419"/>
    <w:rsid w:val="00125A02"/>
    <w:rsid w:val="00140889"/>
    <w:rsid w:val="00141818"/>
    <w:rsid w:val="00166553"/>
    <w:rsid w:val="001809A9"/>
    <w:rsid w:val="00191162"/>
    <w:rsid w:val="001D4A04"/>
    <w:rsid w:val="001E2B26"/>
    <w:rsid w:val="00206D73"/>
    <w:rsid w:val="00212693"/>
    <w:rsid w:val="00224782"/>
    <w:rsid w:val="002516B0"/>
    <w:rsid w:val="00253781"/>
    <w:rsid w:val="00271979"/>
    <w:rsid w:val="00272BFF"/>
    <w:rsid w:val="002815A2"/>
    <w:rsid w:val="002850D8"/>
    <w:rsid w:val="002B1192"/>
    <w:rsid w:val="002C2006"/>
    <w:rsid w:val="002E6B18"/>
    <w:rsid w:val="002F103D"/>
    <w:rsid w:val="00325783"/>
    <w:rsid w:val="0036506F"/>
    <w:rsid w:val="00373F2F"/>
    <w:rsid w:val="003915D6"/>
    <w:rsid w:val="003A487B"/>
    <w:rsid w:val="003B0A5E"/>
    <w:rsid w:val="003B53F1"/>
    <w:rsid w:val="003C71F7"/>
    <w:rsid w:val="003E75A8"/>
    <w:rsid w:val="00423370"/>
    <w:rsid w:val="00433F82"/>
    <w:rsid w:val="00436344"/>
    <w:rsid w:val="0044000B"/>
    <w:rsid w:val="00446CC0"/>
    <w:rsid w:val="00460CAB"/>
    <w:rsid w:val="00475E72"/>
    <w:rsid w:val="00486E68"/>
    <w:rsid w:val="004A136C"/>
    <w:rsid w:val="004C1C37"/>
    <w:rsid w:val="004C1FE4"/>
    <w:rsid w:val="004F7FA1"/>
    <w:rsid w:val="005023C2"/>
    <w:rsid w:val="00515007"/>
    <w:rsid w:val="00524ED3"/>
    <w:rsid w:val="00527366"/>
    <w:rsid w:val="005467E3"/>
    <w:rsid w:val="0059230A"/>
    <w:rsid w:val="0059787B"/>
    <w:rsid w:val="005C54F0"/>
    <w:rsid w:val="005F25E1"/>
    <w:rsid w:val="005F49DC"/>
    <w:rsid w:val="00624DBB"/>
    <w:rsid w:val="00625879"/>
    <w:rsid w:val="0063066B"/>
    <w:rsid w:val="006329DB"/>
    <w:rsid w:val="006477B2"/>
    <w:rsid w:val="00650C54"/>
    <w:rsid w:val="0068555F"/>
    <w:rsid w:val="006A05F2"/>
    <w:rsid w:val="006A1BBC"/>
    <w:rsid w:val="006C2AD3"/>
    <w:rsid w:val="006C3657"/>
    <w:rsid w:val="006C5E8F"/>
    <w:rsid w:val="006D681D"/>
    <w:rsid w:val="006F0187"/>
    <w:rsid w:val="00706DC7"/>
    <w:rsid w:val="0073434F"/>
    <w:rsid w:val="00747CAC"/>
    <w:rsid w:val="00754376"/>
    <w:rsid w:val="00765DEB"/>
    <w:rsid w:val="007B3EDA"/>
    <w:rsid w:val="007B4D8D"/>
    <w:rsid w:val="007B5D90"/>
    <w:rsid w:val="007C688A"/>
    <w:rsid w:val="007D414D"/>
    <w:rsid w:val="007D5086"/>
    <w:rsid w:val="007E74B3"/>
    <w:rsid w:val="007F3C63"/>
    <w:rsid w:val="008044B3"/>
    <w:rsid w:val="00814397"/>
    <w:rsid w:val="0081731B"/>
    <w:rsid w:val="00833C75"/>
    <w:rsid w:val="0088002F"/>
    <w:rsid w:val="00896032"/>
    <w:rsid w:val="008B6D3C"/>
    <w:rsid w:val="008D7DB0"/>
    <w:rsid w:val="008E353D"/>
    <w:rsid w:val="008E7869"/>
    <w:rsid w:val="008F2311"/>
    <w:rsid w:val="008F3794"/>
    <w:rsid w:val="00937936"/>
    <w:rsid w:val="009471BA"/>
    <w:rsid w:val="00963276"/>
    <w:rsid w:val="0096643F"/>
    <w:rsid w:val="009669A9"/>
    <w:rsid w:val="009C2766"/>
    <w:rsid w:val="009E3725"/>
    <w:rsid w:val="009E5574"/>
    <w:rsid w:val="009E7B22"/>
    <w:rsid w:val="009F7A83"/>
    <w:rsid w:val="00A04D51"/>
    <w:rsid w:val="00A258C2"/>
    <w:rsid w:val="00A268E4"/>
    <w:rsid w:val="00A72F28"/>
    <w:rsid w:val="00AB351B"/>
    <w:rsid w:val="00AB77F7"/>
    <w:rsid w:val="00AC7D39"/>
    <w:rsid w:val="00AF43ED"/>
    <w:rsid w:val="00B01554"/>
    <w:rsid w:val="00B23484"/>
    <w:rsid w:val="00B243F2"/>
    <w:rsid w:val="00B35771"/>
    <w:rsid w:val="00B40126"/>
    <w:rsid w:val="00B57530"/>
    <w:rsid w:val="00BA4606"/>
    <w:rsid w:val="00BA6EC0"/>
    <w:rsid w:val="00BC6E89"/>
    <w:rsid w:val="00BE4C54"/>
    <w:rsid w:val="00C02C70"/>
    <w:rsid w:val="00C07790"/>
    <w:rsid w:val="00C467E1"/>
    <w:rsid w:val="00C63C17"/>
    <w:rsid w:val="00C77657"/>
    <w:rsid w:val="00CA18B9"/>
    <w:rsid w:val="00CC46EC"/>
    <w:rsid w:val="00CC4755"/>
    <w:rsid w:val="00CC7587"/>
    <w:rsid w:val="00CF573F"/>
    <w:rsid w:val="00D30EBA"/>
    <w:rsid w:val="00D34DC4"/>
    <w:rsid w:val="00D52CC7"/>
    <w:rsid w:val="00D533A9"/>
    <w:rsid w:val="00D57223"/>
    <w:rsid w:val="00D71A99"/>
    <w:rsid w:val="00D71E1E"/>
    <w:rsid w:val="00D85324"/>
    <w:rsid w:val="00D879D9"/>
    <w:rsid w:val="00D9057F"/>
    <w:rsid w:val="00D96301"/>
    <w:rsid w:val="00DA1E73"/>
    <w:rsid w:val="00DB5674"/>
    <w:rsid w:val="00DE4C3E"/>
    <w:rsid w:val="00DF5AAC"/>
    <w:rsid w:val="00E15A27"/>
    <w:rsid w:val="00E2020D"/>
    <w:rsid w:val="00E32BC9"/>
    <w:rsid w:val="00E37618"/>
    <w:rsid w:val="00E43491"/>
    <w:rsid w:val="00E43BE8"/>
    <w:rsid w:val="00E4706A"/>
    <w:rsid w:val="00E877A5"/>
    <w:rsid w:val="00ED4F7F"/>
    <w:rsid w:val="00ED704A"/>
    <w:rsid w:val="00EE548C"/>
    <w:rsid w:val="00F26868"/>
    <w:rsid w:val="00F44D3E"/>
    <w:rsid w:val="00F66A1E"/>
    <w:rsid w:val="00F7025E"/>
    <w:rsid w:val="00F7111B"/>
    <w:rsid w:val="00F95C3D"/>
    <w:rsid w:val="00FD0C3B"/>
    <w:rsid w:val="00FD4AE3"/>
    <w:rsid w:val="00FE5D64"/>
    <w:rsid w:val="00FF4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3B850"/>
  <w15:chartTrackingRefBased/>
  <w15:docId w15:val="{255B7424-F68D-4B82-A86F-00A04168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paragraph" w:styleId="Kop1">
    <w:name w:val="heading 1"/>
    <w:basedOn w:val="Standaard"/>
    <w:next w:val="Standaard"/>
    <w:link w:val="Kop1Char"/>
    <w:uiPriority w:val="9"/>
    <w:qFormat/>
    <w:rsid w:val="00166553"/>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66A1E"/>
    <w:pPr>
      <w:tabs>
        <w:tab w:val="center" w:pos="4536"/>
        <w:tab w:val="right" w:pos="9072"/>
      </w:tabs>
    </w:pPr>
  </w:style>
  <w:style w:type="character" w:customStyle="1" w:styleId="KoptekstChar">
    <w:name w:val="Koptekst Char"/>
    <w:basedOn w:val="Standaardalinea-lettertype"/>
    <w:link w:val="Koptekst"/>
    <w:uiPriority w:val="99"/>
    <w:rsid w:val="00F66A1E"/>
  </w:style>
  <w:style w:type="paragraph" w:styleId="Voettekst">
    <w:name w:val="footer"/>
    <w:basedOn w:val="Standaard"/>
    <w:link w:val="VoettekstChar"/>
    <w:uiPriority w:val="99"/>
    <w:unhideWhenUsed/>
    <w:rsid w:val="00F66A1E"/>
    <w:pPr>
      <w:tabs>
        <w:tab w:val="center" w:pos="4536"/>
        <w:tab w:val="right" w:pos="9072"/>
      </w:tabs>
    </w:pPr>
  </w:style>
  <w:style w:type="character" w:customStyle="1" w:styleId="VoettekstChar">
    <w:name w:val="Voettekst Char"/>
    <w:basedOn w:val="Standaardalinea-lettertype"/>
    <w:link w:val="Voettekst"/>
    <w:uiPriority w:val="99"/>
    <w:rsid w:val="00F66A1E"/>
  </w:style>
  <w:style w:type="paragraph" w:styleId="Geenafstand">
    <w:name w:val="No Spacing"/>
    <w:link w:val="GeenafstandChar"/>
    <w:uiPriority w:val="1"/>
    <w:qFormat/>
    <w:rsid w:val="00D9057F"/>
    <w:rPr>
      <w:rFonts w:eastAsiaTheme="minorEastAsia"/>
      <w:sz w:val="22"/>
      <w:szCs w:val="22"/>
      <w:lang w:eastAsia="nl-NL"/>
    </w:rPr>
  </w:style>
  <w:style w:type="character" w:customStyle="1" w:styleId="GeenafstandChar">
    <w:name w:val="Geen afstand Char"/>
    <w:basedOn w:val="Standaardalinea-lettertype"/>
    <w:link w:val="Geenafstand"/>
    <w:uiPriority w:val="1"/>
    <w:rsid w:val="00D9057F"/>
    <w:rPr>
      <w:rFonts w:eastAsiaTheme="minorEastAsia"/>
      <w:sz w:val="22"/>
      <w:szCs w:val="22"/>
      <w:lang w:eastAsia="nl-NL"/>
    </w:rPr>
  </w:style>
  <w:style w:type="paragraph" w:styleId="Bijschrift">
    <w:name w:val="caption"/>
    <w:basedOn w:val="Standaard"/>
    <w:next w:val="Standaard"/>
    <w:uiPriority w:val="35"/>
    <w:unhideWhenUsed/>
    <w:qFormat/>
    <w:rsid w:val="00D71A99"/>
    <w:pPr>
      <w:spacing w:after="200"/>
    </w:pPr>
    <w:rPr>
      <w:i/>
      <w:iCs/>
      <w:color w:val="44546A" w:themeColor="text2"/>
      <w:sz w:val="18"/>
      <w:szCs w:val="18"/>
    </w:rPr>
  </w:style>
  <w:style w:type="character" w:styleId="Hyperlink">
    <w:name w:val="Hyperlink"/>
    <w:basedOn w:val="Standaardalinea-lettertype"/>
    <w:uiPriority w:val="99"/>
    <w:unhideWhenUsed/>
    <w:rsid w:val="00FD0C3B"/>
    <w:rPr>
      <w:color w:val="0563C1" w:themeColor="hyperlink"/>
      <w:u w:val="single"/>
    </w:rPr>
  </w:style>
  <w:style w:type="character" w:styleId="Onopgelostemelding">
    <w:name w:val="Unresolved Mention"/>
    <w:basedOn w:val="Standaardalinea-lettertype"/>
    <w:uiPriority w:val="99"/>
    <w:semiHidden/>
    <w:unhideWhenUsed/>
    <w:rsid w:val="00FD0C3B"/>
    <w:rPr>
      <w:color w:val="605E5C"/>
      <w:shd w:val="clear" w:color="auto" w:fill="E1DFDD"/>
    </w:rPr>
  </w:style>
  <w:style w:type="table" w:styleId="Tabelraster">
    <w:name w:val="Table Grid"/>
    <w:basedOn w:val="Standaardtabel"/>
    <w:uiPriority w:val="39"/>
    <w:rsid w:val="00180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1809A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el">
    <w:name w:val="Title"/>
    <w:basedOn w:val="Standaard"/>
    <w:next w:val="Standaard"/>
    <w:link w:val="TitelChar"/>
    <w:uiPriority w:val="10"/>
    <w:qFormat/>
    <w:rsid w:val="0063066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elChar">
    <w:name w:val="Titel Char"/>
    <w:basedOn w:val="Standaardalinea-lettertype"/>
    <w:link w:val="Titel"/>
    <w:uiPriority w:val="10"/>
    <w:rsid w:val="0063066B"/>
    <w:rPr>
      <w:rFonts w:asciiTheme="majorHAnsi" w:eastAsiaTheme="majorEastAsia" w:hAnsiTheme="majorHAnsi" w:cstheme="majorBidi"/>
      <w:color w:val="323E4F" w:themeColor="text2" w:themeShade="BF"/>
      <w:spacing w:val="5"/>
      <w:kern w:val="28"/>
      <w:sz w:val="52"/>
      <w:szCs w:val="52"/>
      <w:lang w:val="en-US"/>
    </w:rPr>
  </w:style>
  <w:style w:type="character" w:customStyle="1" w:styleId="Kop1Char">
    <w:name w:val="Kop 1 Char"/>
    <w:basedOn w:val="Standaardalinea-lettertype"/>
    <w:link w:val="Kop1"/>
    <w:uiPriority w:val="9"/>
    <w:rsid w:val="00166553"/>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24337">
      <w:bodyDiv w:val="1"/>
      <w:marLeft w:val="0"/>
      <w:marRight w:val="0"/>
      <w:marTop w:val="0"/>
      <w:marBottom w:val="0"/>
      <w:divBdr>
        <w:top w:val="none" w:sz="0" w:space="0" w:color="auto"/>
        <w:left w:val="none" w:sz="0" w:space="0" w:color="auto"/>
        <w:bottom w:val="none" w:sz="0" w:space="0" w:color="auto"/>
        <w:right w:val="none" w:sz="0" w:space="0" w:color="auto"/>
      </w:divBdr>
    </w:div>
    <w:div w:id="187295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makecode.microbit.or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https://omo365.sharepoint.com/sites/OMO_Assets/Office_Sjablonen/2College/Digitaal%20briefpapier/Algemeen/Volgpapier%202Colleg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986986F131DB45A10FE8EB3618EFF7" ma:contentTypeVersion="6" ma:contentTypeDescription="Een nieuw document maken." ma:contentTypeScope="" ma:versionID="207a13a31a02d1c68c8e7e8b299ff103">
  <xsd:schema xmlns:xsd="http://www.w3.org/2001/XMLSchema" xmlns:xs="http://www.w3.org/2001/XMLSchema" xmlns:p="http://schemas.microsoft.com/office/2006/metadata/properties" xmlns:ns2="5bf88597-f567-4b1c-bf36-28c2ccfe0172" xmlns:ns3="ad65b330-138f-4489-8e0d-0002091b9d79" targetNamespace="http://schemas.microsoft.com/office/2006/metadata/properties" ma:root="true" ma:fieldsID="603f358681525c3d8cb8a45baae0fa94" ns2:_="" ns3:_="">
    <xsd:import namespace="5bf88597-f567-4b1c-bf36-28c2ccfe0172"/>
    <xsd:import namespace="ad65b330-138f-4489-8e0d-0002091b9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88597-f567-4b1c-bf36-28c2ccfe017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5b330-138f-4489-8e0d-0002091b9d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15101-C5EB-4D2E-A731-560F0E2DB059}">
  <ds:schemaRefs>
    <ds:schemaRef ds:uri="http://schemas.microsoft.com/sharepoint/v3/contenttype/forms"/>
  </ds:schemaRefs>
</ds:datastoreItem>
</file>

<file path=customXml/itemProps2.xml><?xml version="1.0" encoding="utf-8"?>
<ds:datastoreItem xmlns:ds="http://schemas.openxmlformats.org/officeDocument/2006/customXml" ds:itemID="{341C683C-94D8-4B66-9710-30DF015A6A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57CD66-38D1-4619-B823-72CA5EB5B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88597-f567-4b1c-bf36-28c2ccfe0172"/>
    <ds:schemaRef ds:uri="ad65b330-138f-4489-8e0d-0002091b9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Volgpapier%202College</Template>
  <TotalTime>496</TotalTime>
  <Pages>6</Pages>
  <Words>356</Words>
  <Characters>1961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Tijn van Rouwendaal</dc:creator>
  <cp:keywords/>
  <dc:description/>
  <cp:lastModifiedBy>Tijn van Rouwendaal</cp:lastModifiedBy>
  <cp:revision>160</cp:revision>
  <cp:lastPrinted>2024-02-28T09:07:00Z</cp:lastPrinted>
  <dcterms:created xsi:type="dcterms:W3CDTF">2024-09-09T12:13:00Z</dcterms:created>
  <dcterms:modified xsi:type="dcterms:W3CDTF">2024-09-11T11:45:00Z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0x0101003A986986F131DB45A10FE8EB3618EFF7</vt:lpwstr>
  </property>
  <property fmtid="{D5CDD505-2E9C-101B-9397-08002B2CF9AE}" pid="3" name="MSIP_Label_415030db-5b96-4a80-bef5-9bbf300e0d2e_Enabled">
    <vt:lpwstr>true</vt:lpwstr>
  </property>
  <property fmtid="{D5CDD505-2E9C-101B-9397-08002B2CF9AE}" pid="4" name="MSIP_Label_415030db-5b96-4a80-bef5-9bbf300e0d2e_SetDate">
    <vt:lpwstr>2024-09-10T06:49:55Z</vt:lpwstr>
  </property>
  <property fmtid="{D5CDD505-2E9C-101B-9397-08002B2CF9AE}" pid="5" name="MSIP_Label_415030db-5b96-4a80-bef5-9bbf300e0d2e_Method">
    <vt:lpwstr>Standard</vt:lpwstr>
  </property>
  <property fmtid="{D5CDD505-2E9C-101B-9397-08002B2CF9AE}" pid="6" name="MSIP_Label_415030db-5b96-4a80-bef5-9bbf300e0d2e_Name">
    <vt:lpwstr>General</vt:lpwstr>
  </property>
  <property fmtid="{D5CDD505-2E9C-101B-9397-08002B2CF9AE}" pid="7" name="MSIP_Label_415030db-5b96-4a80-bef5-9bbf300e0d2e_SiteId">
    <vt:lpwstr>9e9002aa-e50e-44b8-bb7a-021d21198024</vt:lpwstr>
  </property>
  <property fmtid="{D5CDD505-2E9C-101B-9397-08002B2CF9AE}" pid="8" name="MSIP_Label_415030db-5b96-4a80-bef5-9bbf300e0d2e_ActionId">
    <vt:lpwstr>01df31a7-4b5c-43e4-9eeb-6c5e8669f3c9</vt:lpwstr>
  </property>
  <property fmtid="{D5CDD505-2E9C-101B-9397-08002B2CF9AE}" pid="9" name="MSIP_Label_415030db-5b96-4a80-bef5-9bbf300e0d2e_ContentBits">
    <vt:lpwstr>0</vt:lpwstr>
  </property>
</Properties>
</file>